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CDF12" w14:textId="77777777" w:rsidR="003A5E59" w:rsidRPr="00FE09D3" w:rsidRDefault="006D78CB" w:rsidP="008B2AFC">
      <w:pPr>
        <w:jc w:val="center"/>
        <w:outlineLvl w:val="0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</w:t>
      </w:r>
      <w:r w:rsidR="003A5E59" w:rsidRPr="00FE09D3">
        <w:rPr>
          <w:b/>
          <w:sz w:val="28"/>
        </w:rPr>
        <w:t>АДМИНИСТРАЦИЯ ГОРОДА БЕРДСКА</w:t>
      </w:r>
    </w:p>
    <w:p w14:paraId="16767348" w14:textId="77777777" w:rsidR="003A5E59" w:rsidRPr="00066DEB" w:rsidRDefault="003A5E59" w:rsidP="003A5E59">
      <w:pPr>
        <w:jc w:val="center"/>
        <w:rPr>
          <w:b/>
          <w:sz w:val="24"/>
        </w:rPr>
      </w:pPr>
      <w:r w:rsidRPr="00066DEB">
        <w:rPr>
          <w:b/>
          <w:sz w:val="24"/>
        </w:rPr>
        <w:t xml:space="preserve"> </w:t>
      </w:r>
    </w:p>
    <w:p w14:paraId="59315E68" w14:textId="77777777" w:rsidR="003A5E59" w:rsidRDefault="003A5E59" w:rsidP="00E45092">
      <w:pPr>
        <w:jc w:val="center"/>
        <w:outlineLvl w:val="0"/>
        <w:rPr>
          <w:b/>
          <w:sz w:val="28"/>
        </w:rPr>
      </w:pPr>
      <w:r w:rsidRPr="00FE09D3">
        <w:rPr>
          <w:b/>
          <w:sz w:val="36"/>
          <w:szCs w:val="36"/>
        </w:rPr>
        <w:t>ПОСТАНОВЛЕНИЕ</w:t>
      </w:r>
      <w:r w:rsidR="00605770" w:rsidRPr="00FE09D3">
        <w:rPr>
          <w:b/>
          <w:sz w:val="28"/>
        </w:rPr>
        <w:tab/>
      </w:r>
    </w:p>
    <w:p w14:paraId="55FFA009" w14:textId="77777777" w:rsidR="0055301F" w:rsidRPr="00E77DFA" w:rsidRDefault="0055301F" w:rsidP="00E45092">
      <w:pPr>
        <w:jc w:val="center"/>
        <w:outlineLvl w:val="0"/>
        <w:rPr>
          <w:b/>
          <w:sz w:val="22"/>
        </w:rPr>
      </w:pPr>
    </w:p>
    <w:p w14:paraId="4AAB5475" w14:textId="77777777" w:rsidR="00CC7A82" w:rsidRPr="0005002E" w:rsidRDefault="00792A2D" w:rsidP="00CC7A82">
      <w:pPr>
        <w:rPr>
          <w:b/>
          <w:sz w:val="28"/>
          <w:szCs w:val="28"/>
        </w:rPr>
      </w:pPr>
      <w:r>
        <w:rPr>
          <w:sz w:val="28"/>
        </w:rPr>
        <w:t>08.11.2021</w:t>
      </w:r>
      <w:r w:rsidR="009C1789" w:rsidRPr="0005002E">
        <w:rPr>
          <w:sz w:val="28"/>
        </w:rPr>
        <w:t xml:space="preserve">                                               </w:t>
      </w:r>
      <w:r w:rsidR="0005002E">
        <w:rPr>
          <w:sz w:val="28"/>
        </w:rPr>
        <w:t xml:space="preserve">            </w:t>
      </w:r>
      <w:r w:rsidR="009C1789" w:rsidRPr="0005002E">
        <w:rPr>
          <w:sz w:val="28"/>
        </w:rPr>
        <w:t xml:space="preserve">   </w:t>
      </w:r>
      <w:r w:rsidR="00EE1246" w:rsidRPr="0005002E">
        <w:rPr>
          <w:sz w:val="28"/>
        </w:rPr>
        <w:t xml:space="preserve">      </w:t>
      </w:r>
      <w:r w:rsidR="008000D4">
        <w:rPr>
          <w:sz w:val="28"/>
        </w:rPr>
        <w:t xml:space="preserve">                             </w:t>
      </w:r>
      <w:r w:rsidR="00EE1246" w:rsidRPr="0005002E">
        <w:rPr>
          <w:sz w:val="28"/>
        </w:rPr>
        <w:t xml:space="preserve"> </w:t>
      </w:r>
      <w:r w:rsidR="009C1789" w:rsidRPr="0005002E">
        <w:rPr>
          <w:sz w:val="28"/>
        </w:rPr>
        <w:t>№</w:t>
      </w:r>
      <w:r w:rsidR="008000D4">
        <w:rPr>
          <w:sz w:val="28"/>
        </w:rPr>
        <w:t>_</w:t>
      </w:r>
      <w:r>
        <w:rPr>
          <w:sz w:val="28"/>
        </w:rPr>
        <w:t>3444</w:t>
      </w:r>
    </w:p>
    <w:p w14:paraId="29D3E884" w14:textId="77777777" w:rsidR="00CC7A82" w:rsidRPr="00E77DFA" w:rsidRDefault="00CC7A82" w:rsidP="00CC7A82">
      <w:pPr>
        <w:rPr>
          <w:sz w:val="22"/>
          <w:szCs w:val="28"/>
        </w:rPr>
      </w:pPr>
    </w:p>
    <w:p w14:paraId="418BEBE4" w14:textId="77777777" w:rsidR="0055301F" w:rsidRPr="00E77DFA" w:rsidRDefault="0055301F" w:rsidP="001733E2">
      <w:pPr>
        <w:jc w:val="center"/>
        <w:rPr>
          <w:sz w:val="24"/>
          <w:szCs w:val="28"/>
        </w:rPr>
      </w:pPr>
    </w:p>
    <w:p w14:paraId="2FE55ECC" w14:textId="77777777" w:rsidR="00D24114" w:rsidRDefault="005C24F6" w:rsidP="00D24114">
      <w:pPr>
        <w:jc w:val="center"/>
        <w:rPr>
          <w:sz w:val="28"/>
          <w:szCs w:val="28"/>
        </w:rPr>
      </w:pPr>
      <w:r w:rsidRPr="003209C8">
        <w:rPr>
          <w:sz w:val="28"/>
          <w:szCs w:val="28"/>
        </w:rPr>
        <w:t xml:space="preserve">О подготовке проекта </w:t>
      </w:r>
      <w:r w:rsidR="00966E1D" w:rsidRPr="003209C8">
        <w:rPr>
          <w:sz w:val="28"/>
          <w:szCs w:val="28"/>
        </w:rPr>
        <w:t>межевания</w:t>
      </w:r>
      <w:r w:rsidRPr="003209C8">
        <w:rPr>
          <w:sz w:val="28"/>
          <w:szCs w:val="28"/>
        </w:rPr>
        <w:t xml:space="preserve"> территории, расположенной </w:t>
      </w:r>
      <w:r w:rsidR="002B1E81">
        <w:rPr>
          <w:color w:val="000000"/>
          <w:sz w:val="28"/>
          <w:szCs w:val="28"/>
        </w:rPr>
        <w:t xml:space="preserve">в </w:t>
      </w:r>
      <w:r w:rsidR="00177F7D">
        <w:rPr>
          <w:color w:val="000000"/>
          <w:sz w:val="28"/>
          <w:szCs w:val="28"/>
        </w:rPr>
        <w:t xml:space="preserve">районе </w:t>
      </w:r>
      <w:r w:rsidR="003A6195">
        <w:rPr>
          <w:color w:val="000000"/>
          <w:sz w:val="28"/>
          <w:szCs w:val="28"/>
        </w:rPr>
        <w:t>переулка Восточный</w:t>
      </w:r>
      <w:r w:rsidR="00177F7D">
        <w:rPr>
          <w:color w:val="000000"/>
          <w:sz w:val="28"/>
          <w:szCs w:val="28"/>
        </w:rPr>
        <w:t>,</w:t>
      </w:r>
      <w:r w:rsidR="003209C8" w:rsidRPr="003209C8">
        <w:rPr>
          <w:color w:val="000000"/>
          <w:sz w:val="28"/>
          <w:szCs w:val="28"/>
        </w:rPr>
        <w:t xml:space="preserve"> </w:t>
      </w:r>
      <w:r w:rsidRPr="003209C8">
        <w:rPr>
          <w:color w:val="000000"/>
          <w:sz w:val="28"/>
          <w:szCs w:val="28"/>
        </w:rPr>
        <w:t>в кадастровом квартале 54:32:010</w:t>
      </w:r>
      <w:r w:rsidR="003A6195">
        <w:rPr>
          <w:color w:val="000000"/>
          <w:sz w:val="28"/>
          <w:szCs w:val="28"/>
        </w:rPr>
        <w:t>659</w:t>
      </w:r>
      <w:r w:rsidR="00D24114" w:rsidRPr="003209C8">
        <w:rPr>
          <w:color w:val="000000"/>
          <w:sz w:val="28"/>
          <w:szCs w:val="28"/>
          <w:shd w:val="clear" w:color="auto" w:fill="FFFFFF"/>
        </w:rPr>
        <w:t>,</w:t>
      </w:r>
      <w:r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3A6195">
        <w:rPr>
          <w:sz w:val="28"/>
          <w:szCs w:val="28"/>
        </w:rPr>
        <w:t>ого</w:t>
      </w:r>
      <w:r w:rsidRPr="003209C8">
        <w:rPr>
          <w:sz w:val="28"/>
          <w:szCs w:val="28"/>
        </w:rPr>
        <w:t xml:space="preserve"> участ</w:t>
      </w:r>
      <w:r w:rsidR="00177F7D">
        <w:rPr>
          <w:sz w:val="28"/>
          <w:szCs w:val="28"/>
        </w:rPr>
        <w:t>к</w:t>
      </w:r>
      <w:r w:rsidR="003A6195">
        <w:rPr>
          <w:sz w:val="28"/>
          <w:szCs w:val="28"/>
        </w:rPr>
        <w:t>а</w:t>
      </w:r>
      <w:r w:rsidRPr="003209C8">
        <w:rPr>
          <w:sz w:val="28"/>
          <w:szCs w:val="28"/>
        </w:rPr>
        <w:t xml:space="preserve"> с кадастровым номер</w:t>
      </w:r>
      <w:r w:rsidR="003A6195">
        <w:rPr>
          <w:sz w:val="28"/>
          <w:szCs w:val="28"/>
        </w:rPr>
        <w:t>ом</w:t>
      </w:r>
      <w:r w:rsidR="002B1E81">
        <w:rPr>
          <w:sz w:val="28"/>
          <w:szCs w:val="28"/>
        </w:rPr>
        <w:t xml:space="preserve"> </w:t>
      </w:r>
      <w:r w:rsidRPr="003209C8">
        <w:rPr>
          <w:sz w:val="28"/>
          <w:szCs w:val="28"/>
        </w:rPr>
        <w:t>54:32:010</w:t>
      </w:r>
      <w:r w:rsidR="003A6195">
        <w:rPr>
          <w:sz w:val="28"/>
          <w:szCs w:val="28"/>
        </w:rPr>
        <w:t>659</w:t>
      </w:r>
      <w:r w:rsidRPr="003209C8">
        <w:rPr>
          <w:sz w:val="28"/>
          <w:szCs w:val="28"/>
        </w:rPr>
        <w:t>:</w:t>
      </w:r>
      <w:r w:rsidR="003A6195">
        <w:rPr>
          <w:sz w:val="28"/>
          <w:szCs w:val="28"/>
        </w:rPr>
        <w:t xml:space="preserve">407 </w:t>
      </w:r>
      <w:r w:rsidR="006A7463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</w:p>
    <w:p w14:paraId="0D729134" w14:textId="77777777" w:rsidR="00177F7D" w:rsidRDefault="00177F7D" w:rsidP="00D24114">
      <w:pPr>
        <w:jc w:val="center"/>
        <w:rPr>
          <w:sz w:val="28"/>
          <w:szCs w:val="28"/>
        </w:rPr>
      </w:pPr>
    </w:p>
    <w:p w14:paraId="7F392A3D" w14:textId="77777777" w:rsidR="006122A4" w:rsidRPr="003209C8" w:rsidRDefault="006122A4" w:rsidP="000B21B9">
      <w:pPr>
        <w:jc w:val="center"/>
        <w:rPr>
          <w:sz w:val="28"/>
          <w:szCs w:val="28"/>
        </w:rPr>
      </w:pPr>
    </w:p>
    <w:p w14:paraId="4F1668C2" w14:textId="77777777" w:rsidR="008F2239" w:rsidRPr="003209C8" w:rsidRDefault="008F2239" w:rsidP="00DE45FE">
      <w:pPr>
        <w:ind w:firstLine="709"/>
        <w:jc w:val="both"/>
        <w:rPr>
          <w:sz w:val="28"/>
          <w:szCs w:val="28"/>
        </w:rPr>
      </w:pPr>
      <w:r w:rsidRPr="003209C8">
        <w:rPr>
          <w:sz w:val="28"/>
          <w:szCs w:val="28"/>
        </w:rPr>
        <w:t>Руководствуясь статьями 45, 46 Градостроительного кодекса Российской Федерации,</w:t>
      </w:r>
      <w:r w:rsidR="00C33693" w:rsidRPr="003209C8">
        <w:rPr>
          <w:sz w:val="28"/>
          <w:szCs w:val="28"/>
        </w:rPr>
        <w:t xml:space="preserve"> </w:t>
      </w:r>
      <w:r w:rsidR="00DC6216" w:rsidRPr="003209C8">
        <w:rPr>
          <w:sz w:val="28"/>
          <w:szCs w:val="28"/>
        </w:rPr>
        <w:t>Федеральн</w:t>
      </w:r>
      <w:r w:rsidR="004778F0" w:rsidRPr="003209C8">
        <w:rPr>
          <w:sz w:val="28"/>
          <w:szCs w:val="28"/>
        </w:rPr>
        <w:t>ым</w:t>
      </w:r>
      <w:r w:rsidR="00DC6216" w:rsidRPr="003209C8">
        <w:rPr>
          <w:sz w:val="28"/>
          <w:szCs w:val="28"/>
        </w:rPr>
        <w:t xml:space="preserve"> закон</w:t>
      </w:r>
      <w:r w:rsidR="004778F0" w:rsidRPr="003209C8">
        <w:rPr>
          <w:sz w:val="28"/>
          <w:szCs w:val="28"/>
        </w:rPr>
        <w:t>ом</w:t>
      </w:r>
      <w:r w:rsidR="00DC6216" w:rsidRPr="003209C8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3209C8">
        <w:rPr>
          <w:sz w:val="28"/>
          <w:szCs w:val="28"/>
        </w:rPr>
        <w:t>Уставом города Бердска</w:t>
      </w:r>
      <w:r w:rsidR="00713257" w:rsidRPr="003209C8">
        <w:rPr>
          <w:sz w:val="28"/>
          <w:szCs w:val="28"/>
        </w:rPr>
        <w:t>,</w:t>
      </w:r>
      <w:r w:rsidR="00DC6216" w:rsidRPr="003209C8">
        <w:rPr>
          <w:sz w:val="28"/>
          <w:szCs w:val="28"/>
        </w:rPr>
        <w:t xml:space="preserve"> и на основании заявлени</w:t>
      </w:r>
      <w:r w:rsidR="003A6195">
        <w:rPr>
          <w:sz w:val="28"/>
          <w:szCs w:val="28"/>
        </w:rPr>
        <w:t>я</w:t>
      </w:r>
      <w:r w:rsidR="002B1E81">
        <w:rPr>
          <w:sz w:val="28"/>
          <w:szCs w:val="28"/>
        </w:rPr>
        <w:t xml:space="preserve"> </w:t>
      </w:r>
      <w:r w:rsidR="003A6195">
        <w:rPr>
          <w:sz w:val="28"/>
          <w:szCs w:val="28"/>
        </w:rPr>
        <w:t>Малкова С.А, Лим</w:t>
      </w:r>
      <w:r w:rsidR="002D415E">
        <w:rPr>
          <w:sz w:val="28"/>
          <w:szCs w:val="28"/>
        </w:rPr>
        <w:t>а</w:t>
      </w:r>
      <w:r w:rsidR="003A6195">
        <w:rPr>
          <w:sz w:val="28"/>
          <w:szCs w:val="28"/>
        </w:rPr>
        <w:t xml:space="preserve"> В.Г.</w:t>
      </w:r>
      <w:r w:rsidR="00177F7D">
        <w:rPr>
          <w:sz w:val="28"/>
          <w:szCs w:val="28"/>
        </w:rPr>
        <w:t xml:space="preserve"> </w:t>
      </w:r>
      <w:r w:rsidR="003A6195">
        <w:rPr>
          <w:sz w:val="28"/>
          <w:szCs w:val="28"/>
        </w:rPr>
        <w:t>от </w:t>
      </w:r>
      <w:r w:rsidR="00B726ED">
        <w:rPr>
          <w:sz w:val="28"/>
          <w:szCs w:val="28"/>
        </w:rPr>
        <w:t>1</w:t>
      </w:r>
      <w:r w:rsidR="003A6195">
        <w:rPr>
          <w:sz w:val="28"/>
          <w:szCs w:val="28"/>
        </w:rPr>
        <w:t>2</w:t>
      </w:r>
      <w:r w:rsidR="001933EF" w:rsidRPr="003209C8">
        <w:rPr>
          <w:sz w:val="28"/>
          <w:szCs w:val="28"/>
        </w:rPr>
        <w:t>.</w:t>
      </w:r>
      <w:r w:rsidR="003A6195">
        <w:rPr>
          <w:sz w:val="28"/>
          <w:szCs w:val="28"/>
        </w:rPr>
        <w:t>10</w:t>
      </w:r>
      <w:r w:rsidR="001933EF" w:rsidRPr="003209C8">
        <w:rPr>
          <w:sz w:val="28"/>
          <w:szCs w:val="28"/>
        </w:rPr>
        <w:t>.202</w:t>
      </w:r>
      <w:r w:rsidR="00D93174" w:rsidRPr="003209C8">
        <w:rPr>
          <w:sz w:val="28"/>
          <w:szCs w:val="28"/>
        </w:rPr>
        <w:t>1</w:t>
      </w:r>
    </w:p>
    <w:p w14:paraId="29BDCB65" w14:textId="77777777" w:rsidR="008F2239" w:rsidRPr="003209C8" w:rsidRDefault="008F2239" w:rsidP="005B0821">
      <w:pPr>
        <w:ind w:right="-5"/>
        <w:jc w:val="both"/>
        <w:outlineLvl w:val="0"/>
        <w:rPr>
          <w:sz w:val="28"/>
          <w:szCs w:val="28"/>
        </w:rPr>
      </w:pPr>
      <w:r w:rsidRPr="003209C8">
        <w:rPr>
          <w:sz w:val="28"/>
          <w:szCs w:val="28"/>
        </w:rPr>
        <w:t>ПОСТАНОВЛЯЮ:</w:t>
      </w:r>
    </w:p>
    <w:p w14:paraId="7130B143" w14:textId="77777777" w:rsidR="008F2239" w:rsidRPr="00135176" w:rsidRDefault="008F2239" w:rsidP="00B8745C">
      <w:pPr>
        <w:ind w:firstLine="709"/>
        <w:jc w:val="both"/>
        <w:rPr>
          <w:sz w:val="28"/>
          <w:szCs w:val="28"/>
        </w:rPr>
      </w:pPr>
      <w:r w:rsidRPr="003209C8">
        <w:rPr>
          <w:sz w:val="28"/>
          <w:szCs w:val="28"/>
        </w:rPr>
        <w:t>1.</w:t>
      </w:r>
      <w:r w:rsidR="003D2DDC" w:rsidRPr="003209C8">
        <w:rPr>
          <w:sz w:val="28"/>
          <w:szCs w:val="28"/>
        </w:rPr>
        <w:t> </w:t>
      </w:r>
      <w:r w:rsidRPr="003209C8">
        <w:rPr>
          <w:sz w:val="28"/>
          <w:szCs w:val="28"/>
        </w:rPr>
        <w:t xml:space="preserve">Принять решение о </w:t>
      </w:r>
      <w:r w:rsidR="00432B48" w:rsidRPr="003209C8">
        <w:rPr>
          <w:sz w:val="28"/>
          <w:szCs w:val="28"/>
        </w:rPr>
        <w:t xml:space="preserve">подготовке </w:t>
      </w:r>
      <w:r w:rsidR="00B8745C" w:rsidRPr="003209C8">
        <w:rPr>
          <w:sz w:val="28"/>
          <w:szCs w:val="28"/>
        </w:rPr>
        <w:t>проекта</w:t>
      </w:r>
      <w:r w:rsidR="00B726ED">
        <w:rPr>
          <w:sz w:val="28"/>
          <w:szCs w:val="28"/>
        </w:rPr>
        <w:t xml:space="preserve"> </w:t>
      </w:r>
      <w:r w:rsidR="003A6195" w:rsidRPr="003209C8">
        <w:rPr>
          <w:sz w:val="28"/>
          <w:szCs w:val="28"/>
        </w:rPr>
        <w:t xml:space="preserve">межевания территории, расположенной </w:t>
      </w:r>
      <w:r w:rsidR="003A6195">
        <w:rPr>
          <w:color w:val="000000"/>
          <w:sz w:val="28"/>
          <w:szCs w:val="28"/>
        </w:rPr>
        <w:t>в районе переулка Восточный,</w:t>
      </w:r>
      <w:r w:rsidR="003A6195" w:rsidRPr="003209C8">
        <w:rPr>
          <w:color w:val="000000"/>
          <w:sz w:val="28"/>
          <w:szCs w:val="28"/>
        </w:rPr>
        <w:t xml:space="preserve"> в кадастровом квартале 54:32:010</w:t>
      </w:r>
      <w:r w:rsidR="003A6195">
        <w:rPr>
          <w:color w:val="000000"/>
          <w:sz w:val="28"/>
          <w:szCs w:val="28"/>
        </w:rPr>
        <w:t>659</w:t>
      </w:r>
      <w:r w:rsidR="003A6195" w:rsidRPr="003209C8">
        <w:rPr>
          <w:color w:val="000000"/>
          <w:sz w:val="28"/>
          <w:szCs w:val="28"/>
          <w:shd w:val="clear" w:color="auto" w:fill="FFFFFF"/>
        </w:rPr>
        <w:t>,</w:t>
      </w:r>
      <w:r w:rsidR="003A6195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3A6195">
        <w:rPr>
          <w:sz w:val="28"/>
          <w:szCs w:val="28"/>
        </w:rPr>
        <w:t>ого</w:t>
      </w:r>
      <w:r w:rsidR="003A6195" w:rsidRPr="003209C8">
        <w:rPr>
          <w:sz w:val="28"/>
          <w:szCs w:val="28"/>
        </w:rPr>
        <w:t xml:space="preserve"> участ</w:t>
      </w:r>
      <w:r w:rsidR="003A6195">
        <w:rPr>
          <w:sz w:val="28"/>
          <w:szCs w:val="28"/>
        </w:rPr>
        <w:t>ка</w:t>
      </w:r>
      <w:r w:rsidR="003A6195" w:rsidRPr="003209C8">
        <w:rPr>
          <w:sz w:val="28"/>
          <w:szCs w:val="28"/>
        </w:rPr>
        <w:t xml:space="preserve"> с кадастровым номер</w:t>
      </w:r>
      <w:r w:rsidR="003A6195">
        <w:rPr>
          <w:sz w:val="28"/>
          <w:szCs w:val="28"/>
        </w:rPr>
        <w:t xml:space="preserve">ом </w:t>
      </w:r>
      <w:r w:rsidR="003A6195" w:rsidRPr="003209C8">
        <w:rPr>
          <w:sz w:val="28"/>
          <w:szCs w:val="28"/>
        </w:rPr>
        <w:t>54:32:010</w:t>
      </w:r>
      <w:r w:rsidR="003A6195">
        <w:rPr>
          <w:sz w:val="28"/>
          <w:szCs w:val="28"/>
        </w:rPr>
        <w:t>659</w:t>
      </w:r>
      <w:r w:rsidR="003A6195" w:rsidRPr="003209C8">
        <w:rPr>
          <w:sz w:val="28"/>
          <w:szCs w:val="28"/>
        </w:rPr>
        <w:t>:</w:t>
      </w:r>
      <w:r w:rsidR="003A6195">
        <w:rPr>
          <w:sz w:val="28"/>
          <w:szCs w:val="28"/>
        </w:rPr>
        <w:t xml:space="preserve">407 </w:t>
      </w:r>
      <w:r w:rsidR="003A6195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 w:rsidR="00135176">
        <w:rPr>
          <w:color w:val="000000"/>
          <w:sz w:val="28"/>
          <w:szCs w:val="28"/>
        </w:rPr>
        <w:t>,</w:t>
      </w:r>
      <w:r w:rsidR="00135176" w:rsidRPr="00135176">
        <w:rPr>
          <w:color w:val="000000"/>
          <w:sz w:val="28"/>
          <w:szCs w:val="28"/>
        </w:rPr>
        <w:t xml:space="preserve"> согласно схеме (приложение </w:t>
      </w:r>
      <w:r w:rsidR="00135176">
        <w:rPr>
          <w:color w:val="000000"/>
          <w:sz w:val="28"/>
          <w:szCs w:val="28"/>
        </w:rPr>
        <w:t>№1</w:t>
      </w:r>
      <w:r w:rsidR="00135176" w:rsidRPr="00135176">
        <w:rPr>
          <w:color w:val="000000"/>
          <w:sz w:val="28"/>
          <w:szCs w:val="28"/>
        </w:rPr>
        <w:t>)</w:t>
      </w:r>
      <w:r w:rsidR="00135176">
        <w:rPr>
          <w:color w:val="000000"/>
          <w:sz w:val="28"/>
          <w:szCs w:val="28"/>
        </w:rPr>
        <w:t>.</w:t>
      </w:r>
    </w:p>
    <w:p w14:paraId="740D53CB" w14:textId="77777777" w:rsidR="00DC6216" w:rsidRDefault="001169FB" w:rsidP="00DE45FE">
      <w:pPr>
        <w:ind w:firstLine="709"/>
        <w:jc w:val="both"/>
        <w:rPr>
          <w:color w:val="000000"/>
          <w:sz w:val="28"/>
          <w:szCs w:val="28"/>
        </w:rPr>
      </w:pPr>
      <w:r w:rsidRPr="003209C8">
        <w:rPr>
          <w:sz w:val="28"/>
          <w:szCs w:val="28"/>
        </w:rPr>
        <w:t>2. </w:t>
      </w:r>
      <w:r w:rsidR="00DC6216" w:rsidRPr="003209C8">
        <w:rPr>
          <w:sz w:val="28"/>
          <w:szCs w:val="28"/>
        </w:rPr>
        <w:t xml:space="preserve">Разрешить </w:t>
      </w:r>
      <w:r w:rsidR="003A6195">
        <w:rPr>
          <w:sz w:val="28"/>
          <w:szCs w:val="28"/>
        </w:rPr>
        <w:t>Малков</w:t>
      </w:r>
      <w:r w:rsidR="00A77CBD">
        <w:rPr>
          <w:sz w:val="28"/>
          <w:szCs w:val="28"/>
        </w:rPr>
        <w:t>у</w:t>
      </w:r>
      <w:r w:rsidR="003A6195">
        <w:rPr>
          <w:sz w:val="28"/>
          <w:szCs w:val="28"/>
        </w:rPr>
        <w:t xml:space="preserve"> С.А, Лим</w:t>
      </w:r>
      <w:r w:rsidR="00A77CBD">
        <w:rPr>
          <w:sz w:val="28"/>
          <w:szCs w:val="28"/>
        </w:rPr>
        <w:t>у</w:t>
      </w:r>
      <w:r w:rsidR="003A6195">
        <w:rPr>
          <w:sz w:val="28"/>
          <w:szCs w:val="28"/>
        </w:rPr>
        <w:t xml:space="preserve"> В.Г</w:t>
      </w:r>
      <w:r w:rsidR="00CD51C5" w:rsidRPr="003209C8">
        <w:rPr>
          <w:sz w:val="28"/>
          <w:szCs w:val="28"/>
        </w:rPr>
        <w:t xml:space="preserve"> </w:t>
      </w:r>
      <w:r w:rsidR="00DC6216" w:rsidRPr="003209C8">
        <w:rPr>
          <w:sz w:val="28"/>
          <w:szCs w:val="28"/>
        </w:rPr>
        <w:t xml:space="preserve">разработку </w:t>
      </w:r>
      <w:r w:rsidR="00CD51C5" w:rsidRPr="003209C8">
        <w:rPr>
          <w:sz w:val="28"/>
          <w:szCs w:val="28"/>
        </w:rPr>
        <w:t>проекта</w:t>
      </w:r>
      <w:r w:rsidR="00B726ED">
        <w:rPr>
          <w:sz w:val="28"/>
          <w:szCs w:val="28"/>
        </w:rPr>
        <w:t xml:space="preserve"> </w:t>
      </w:r>
      <w:r w:rsidR="003A6195" w:rsidRPr="003209C8">
        <w:rPr>
          <w:sz w:val="28"/>
          <w:szCs w:val="28"/>
        </w:rPr>
        <w:t xml:space="preserve">межевания территории, расположенной </w:t>
      </w:r>
      <w:r w:rsidR="003A6195">
        <w:rPr>
          <w:color w:val="000000"/>
          <w:sz w:val="28"/>
          <w:szCs w:val="28"/>
        </w:rPr>
        <w:t>в районе переулка Восточный,</w:t>
      </w:r>
      <w:r w:rsidR="003A6195" w:rsidRPr="003209C8">
        <w:rPr>
          <w:color w:val="000000"/>
          <w:sz w:val="28"/>
          <w:szCs w:val="28"/>
        </w:rPr>
        <w:t xml:space="preserve"> в кадастровом квартале 54:32:010</w:t>
      </w:r>
      <w:r w:rsidR="003A6195">
        <w:rPr>
          <w:color w:val="000000"/>
          <w:sz w:val="28"/>
          <w:szCs w:val="28"/>
        </w:rPr>
        <w:t>659</w:t>
      </w:r>
      <w:r w:rsidR="003A6195" w:rsidRPr="003209C8">
        <w:rPr>
          <w:color w:val="000000"/>
          <w:sz w:val="28"/>
          <w:szCs w:val="28"/>
          <w:shd w:val="clear" w:color="auto" w:fill="FFFFFF"/>
        </w:rPr>
        <w:t>,</w:t>
      </w:r>
      <w:r w:rsidR="003A6195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3A6195">
        <w:rPr>
          <w:sz w:val="28"/>
          <w:szCs w:val="28"/>
        </w:rPr>
        <w:t>ого</w:t>
      </w:r>
      <w:r w:rsidR="003A6195" w:rsidRPr="003209C8">
        <w:rPr>
          <w:sz w:val="28"/>
          <w:szCs w:val="28"/>
        </w:rPr>
        <w:t xml:space="preserve"> участ</w:t>
      </w:r>
      <w:r w:rsidR="003A6195">
        <w:rPr>
          <w:sz w:val="28"/>
          <w:szCs w:val="28"/>
        </w:rPr>
        <w:t>ка</w:t>
      </w:r>
      <w:r w:rsidR="003A6195" w:rsidRPr="003209C8">
        <w:rPr>
          <w:sz w:val="28"/>
          <w:szCs w:val="28"/>
        </w:rPr>
        <w:t xml:space="preserve"> с кадастровым номер</w:t>
      </w:r>
      <w:r w:rsidR="003A6195">
        <w:rPr>
          <w:sz w:val="28"/>
          <w:szCs w:val="28"/>
        </w:rPr>
        <w:t xml:space="preserve">ом </w:t>
      </w:r>
      <w:r w:rsidR="003A6195" w:rsidRPr="003209C8">
        <w:rPr>
          <w:sz w:val="28"/>
          <w:szCs w:val="28"/>
        </w:rPr>
        <w:t>54:32:010</w:t>
      </w:r>
      <w:r w:rsidR="003A6195">
        <w:rPr>
          <w:sz w:val="28"/>
          <w:szCs w:val="28"/>
        </w:rPr>
        <w:t>659</w:t>
      </w:r>
      <w:r w:rsidR="003A6195" w:rsidRPr="003209C8">
        <w:rPr>
          <w:sz w:val="28"/>
          <w:szCs w:val="28"/>
        </w:rPr>
        <w:t>:</w:t>
      </w:r>
      <w:r w:rsidR="003A6195">
        <w:rPr>
          <w:sz w:val="28"/>
          <w:szCs w:val="28"/>
        </w:rPr>
        <w:t xml:space="preserve">407 </w:t>
      </w:r>
      <w:r w:rsidR="003A6195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 w:rsidR="00D24114" w:rsidRPr="003209C8">
        <w:rPr>
          <w:color w:val="000000"/>
          <w:sz w:val="28"/>
          <w:szCs w:val="28"/>
        </w:rPr>
        <w:t>.</w:t>
      </w:r>
    </w:p>
    <w:p w14:paraId="3E5487B6" w14:textId="77777777" w:rsidR="005510AD" w:rsidRDefault="005510AD" w:rsidP="00DE45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5510AD">
        <w:rPr>
          <w:sz w:val="28"/>
          <w:szCs w:val="28"/>
        </w:rPr>
        <w:t xml:space="preserve">Определить содержание документации по проекту </w:t>
      </w:r>
      <w:r w:rsidR="00B15C49" w:rsidRPr="003209C8">
        <w:rPr>
          <w:sz w:val="28"/>
          <w:szCs w:val="28"/>
        </w:rPr>
        <w:t xml:space="preserve">межевания территории, расположенной </w:t>
      </w:r>
      <w:r w:rsidR="00B15C49">
        <w:rPr>
          <w:color w:val="000000"/>
          <w:sz w:val="28"/>
          <w:szCs w:val="28"/>
        </w:rPr>
        <w:t>в районе переулка Восточный,</w:t>
      </w:r>
      <w:r w:rsidR="00B15C49" w:rsidRPr="003209C8">
        <w:rPr>
          <w:color w:val="000000"/>
          <w:sz w:val="28"/>
          <w:szCs w:val="28"/>
        </w:rPr>
        <w:t xml:space="preserve"> в кадастровом квартале 54:32:010</w:t>
      </w:r>
      <w:r w:rsidR="00B15C49">
        <w:rPr>
          <w:color w:val="000000"/>
          <w:sz w:val="28"/>
          <w:szCs w:val="28"/>
        </w:rPr>
        <w:t>659</w:t>
      </w:r>
      <w:r w:rsidR="00B15C49" w:rsidRPr="003209C8">
        <w:rPr>
          <w:color w:val="000000"/>
          <w:sz w:val="28"/>
          <w:szCs w:val="28"/>
          <w:shd w:val="clear" w:color="auto" w:fill="FFFFFF"/>
        </w:rPr>
        <w:t>,</w:t>
      </w:r>
      <w:r w:rsidR="00B15C49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B15C49">
        <w:rPr>
          <w:sz w:val="28"/>
          <w:szCs w:val="28"/>
        </w:rPr>
        <w:t>ого</w:t>
      </w:r>
      <w:r w:rsidR="00B15C49" w:rsidRPr="003209C8">
        <w:rPr>
          <w:sz w:val="28"/>
          <w:szCs w:val="28"/>
        </w:rPr>
        <w:t xml:space="preserve"> участ</w:t>
      </w:r>
      <w:r w:rsidR="00B15C49">
        <w:rPr>
          <w:sz w:val="28"/>
          <w:szCs w:val="28"/>
        </w:rPr>
        <w:t>ка</w:t>
      </w:r>
      <w:r w:rsidR="00B15C49" w:rsidRPr="003209C8">
        <w:rPr>
          <w:sz w:val="28"/>
          <w:szCs w:val="28"/>
        </w:rPr>
        <w:t xml:space="preserve"> с кадастровым номер</w:t>
      </w:r>
      <w:r w:rsidR="00B15C49">
        <w:rPr>
          <w:sz w:val="28"/>
          <w:szCs w:val="28"/>
        </w:rPr>
        <w:t xml:space="preserve">ом </w:t>
      </w:r>
      <w:r w:rsidR="00B15C49" w:rsidRPr="003209C8">
        <w:rPr>
          <w:sz w:val="28"/>
          <w:szCs w:val="28"/>
        </w:rPr>
        <w:t>54:32:010</w:t>
      </w:r>
      <w:r w:rsidR="00B15C49">
        <w:rPr>
          <w:sz w:val="28"/>
          <w:szCs w:val="28"/>
        </w:rPr>
        <w:t>659</w:t>
      </w:r>
      <w:r w:rsidR="00B15C49" w:rsidRPr="003209C8">
        <w:rPr>
          <w:sz w:val="28"/>
          <w:szCs w:val="28"/>
        </w:rPr>
        <w:t>:</w:t>
      </w:r>
      <w:r w:rsidR="00B15C49">
        <w:rPr>
          <w:sz w:val="28"/>
          <w:szCs w:val="28"/>
        </w:rPr>
        <w:t xml:space="preserve">407 </w:t>
      </w:r>
      <w:r w:rsidR="00B15C49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 w:rsidR="00B15C49" w:rsidRPr="005510AD">
        <w:rPr>
          <w:sz w:val="28"/>
          <w:szCs w:val="28"/>
        </w:rPr>
        <w:t xml:space="preserve"> </w:t>
      </w:r>
      <w:r w:rsidRPr="005510AD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№</w:t>
      </w:r>
      <w:r w:rsidRPr="005510AD">
        <w:rPr>
          <w:sz w:val="28"/>
          <w:szCs w:val="28"/>
        </w:rPr>
        <w:t>2).</w:t>
      </w:r>
    </w:p>
    <w:p w14:paraId="4BE7196C" w14:textId="77777777" w:rsidR="00A17482" w:rsidRPr="003209C8" w:rsidRDefault="00A17482" w:rsidP="00A1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1748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A17482">
        <w:rPr>
          <w:sz w:val="28"/>
          <w:szCs w:val="28"/>
        </w:rPr>
        <w:t xml:space="preserve">Установить срок подготовки документации по проекту </w:t>
      </w:r>
      <w:r w:rsidR="00B15C49" w:rsidRPr="003209C8">
        <w:rPr>
          <w:sz w:val="28"/>
          <w:szCs w:val="28"/>
        </w:rPr>
        <w:t xml:space="preserve">межевания территории, расположенной </w:t>
      </w:r>
      <w:r w:rsidR="00B15C49">
        <w:rPr>
          <w:color w:val="000000"/>
          <w:sz w:val="28"/>
          <w:szCs w:val="28"/>
        </w:rPr>
        <w:t>в районе переулка Восточный,</w:t>
      </w:r>
      <w:r w:rsidR="00B15C49" w:rsidRPr="003209C8">
        <w:rPr>
          <w:color w:val="000000"/>
          <w:sz w:val="28"/>
          <w:szCs w:val="28"/>
        </w:rPr>
        <w:t xml:space="preserve"> в кадастровом квартале 54:32:010</w:t>
      </w:r>
      <w:r w:rsidR="00B15C49">
        <w:rPr>
          <w:color w:val="000000"/>
          <w:sz w:val="28"/>
          <w:szCs w:val="28"/>
        </w:rPr>
        <w:t>659</w:t>
      </w:r>
      <w:r w:rsidR="00B15C49" w:rsidRPr="003209C8">
        <w:rPr>
          <w:color w:val="000000"/>
          <w:sz w:val="28"/>
          <w:szCs w:val="28"/>
          <w:shd w:val="clear" w:color="auto" w:fill="FFFFFF"/>
        </w:rPr>
        <w:t>,</w:t>
      </w:r>
      <w:r w:rsidR="00B15C49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B15C49">
        <w:rPr>
          <w:sz w:val="28"/>
          <w:szCs w:val="28"/>
        </w:rPr>
        <w:t>ого</w:t>
      </w:r>
      <w:r w:rsidR="00B15C49" w:rsidRPr="003209C8">
        <w:rPr>
          <w:sz w:val="28"/>
          <w:szCs w:val="28"/>
        </w:rPr>
        <w:t xml:space="preserve"> участ</w:t>
      </w:r>
      <w:r w:rsidR="00B15C49">
        <w:rPr>
          <w:sz w:val="28"/>
          <w:szCs w:val="28"/>
        </w:rPr>
        <w:t>ка</w:t>
      </w:r>
      <w:r w:rsidR="00B15C49" w:rsidRPr="003209C8">
        <w:rPr>
          <w:sz w:val="28"/>
          <w:szCs w:val="28"/>
        </w:rPr>
        <w:t xml:space="preserve"> с кадастровым номер</w:t>
      </w:r>
      <w:r w:rsidR="00B15C49">
        <w:rPr>
          <w:sz w:val="28"/>
          <w:szCs w:val="28"/>
        </w:rPr>
        <w:t xml:space="preserve">ом </w:t>
      </w:r>
      <w:r w:rsidR="00B15C49" w:rsidRPr="003209C8">
        <w:rPr>
          <w:sz w:val="28"/>
          <w:szCs w:val="28"/>
        </w:rPr>
        <w:t>54:32:010</w:t>
      </w:r>
      <w:r w:rsidR="00B15C49">
        <w:rPr>
          <w:sz w:val="28"/>
          <w:szCs w:val="28"/>
        </w:rPr>
        <w:t>659</w:t>
      </w:r>
      <w:r w:rsidR="00B15C49" w:rsidRPr="003209C8">
        <w:rPr>
          <w:sz w:val="28"/>
          <w:szCs w:val="28"/>
        </w:rPr>
        <w:t>:</w:t>
      </w:r>
      <w:r w:rsidR="00B15C49">
        <w:rPr>
          <w:sz w:val="28"/>
          <w:szCs w:val="28"/>
        </w:rPr>
        <w:t xml:space="preserve">407 </w:t>
      </w:r>
      <w:r w:rsidR="00B15C49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>
        <w:rPr>
          <w:sz w:val="28"/>
          <w:szCs w:val="28"/>
        </w:rPr>
        <w:t xml:space="preserve"> </w:t>
      </w:r>
      <w:r w:rsidRPr="00A17482">
        <w:rPr>
          <w:sz w:val="28"/>
          <w:szCs w:val="28"/>
        </w:rPr>
        <w:t xml:space="preserve">- </w:t>
      </w:r>
      <w:r w:rsidR="005211F9">
        <w:rPr>
          <w:sz w:val="28"/>
          <w:szCs w:val="28"/>
        </w:rPr>
        <w:t>два</w:t>
      </w:r>
      <w:r w:rsidRPr="00A17482">
        <w:rPr>
          <w:sz w:val="28"/>
          <w:szCs w:val="28"/>
        </w:rPr>
        <w:t xml:space="preserve"> месяц</w:t>
      </w:r>
      <w:r>
        <w:rPr>
          <w:sz w:val="28"/>
          <w:szCs w:val="28"/>
        </w:rPr>
        <w:t>а</w:t>
      </w:r>
      <w:r w:rsidRPr="00A17482">
        <w:rPr>
          <w:sz w:val="28"/>
          <w:szCs w:val="28"/>
        </w:rPr>
        <w:t xml:space="preserve"> со дня </w:t>
      </w:r>
      <w:r>
        <w:rPr>
          <w:sz w:val="28"/>
          <w:szCs w:val="28"/>
        </w:rPr>
        <w:t>официального опубликования</w:t>
      </w:r>
      <w:r w:rsidRPr="00A17482">
        <w:rPr>
          <w:sz w:val="28"/>
          <w:szCs w:val="28"/>
        </w:rPr>
        <w:t xml:space="preserve"> постановления.</w:t>
      </w:r>
    </w:p>
    <w:p w14:paraId="7BC728EF" w14:textId="77777777" w:rsidR="008F2239" w:rsidRPr="003209C8" w:rsidRDefault="00A17482" w:rsidP="00DE45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97D79" w:rsidRPr="003209C8">
        <w:rPr>
          <w:sz w:val="28"/>
          <w:szCs w:val="28"/>
        </w:rPr>
        <w:t>.</w:t>
      </w:r>
      <w:r w:rsidR="003D2DDC" w:rsidRPr="003209C8">
        <w:rPr>
          <w:sz w:val="28"/>
          <w:szCs w:val="28"/>
        </w:rPr>
        <w:t> </w:t>
      </w:r>
      <w:r w:rsidR="008F2239" w:rsidRPr="003209C8">
        <w:rPr>
          <w:sz w:val="28"/>
          <w:szCs w:val="28"/>
        </w:rPr>
        <w:t>Предложить физически</w:t>
      </w:r>
      <w:r>
        <w:rPr>
          <w:sz w:val="28"/>
          <w:szCs w:val="28"/>
        </w:rPr>
        <w:t>м и юридическим лицам в течение четырнадцати календарных дней</w:t>
      </w:r>
      <w:r w:rsidR="008F2239" w:rsidRPr="003209C8">
        <w:rPr>
          <w:sz w:val="28"/>
          <w:szCs w:val="28"/>
        </w:rPr>
        <w:t xml:space="preserve"> со дня официального </w:t>
      </w:r>
      <w:r w:rsidR="003209C8">
        <w:rPr>
          <w:sz w:val="28"/>
          <w:szCs w:val="28"/>
        </w:rPr>
        <w:t>опубликования</w:t>
      </w:r>
      <w:r w:rsidR="008F2239" w:rsidRPr="003209C8">
        <w:rPr>
          <w:sz w:val="28"/>
          <w:szCs w:val="28"/>
        </w:rPr>
        <w:t xml:space="preserve"> постановления представить предложения о порядке, сроках подготовки и содержании </w:t>
      </w:r>
      <w:r w:rsidR="00CD51C5" w:rsidRPr="003209C8">
        <w:rPr>
          <w:sz w:val="28"/>
          <w:szCs w:val="28"/>
        </w:rPr>
        <w:t xml:space="preserve">проекта </w:t>
      </w:r>
      <w:r w:rsidR="00B15C49" w:rsidRPr="003209C8">
        <w:rPr>
          <w:sz w:val="28"/>
          <w:szCs w:val="28"/>
        </w:rPr>
        <w:t xml:space="preserve">межевания территории, расположенной </w:t>
      </w:r>
      <w:r w:rsidR="00B15C49">
        <w:rPr>
          <w:color w:val="000000"/>
          <w:sz w:val="28"/>
          <w:szCs w:val="28"/>
        </w:rPr>
        <w:t>в районе переулка Восточный,</w:t>
      </w:r>
      <w:r w:rsidR="00B15C49" w:rsidRPr="003209C8">
        <w:rPr>
          <w:color w:val="000000"/>
          <w:sz w:val="28"/>
          <w:szCs w:val="28"/>
        </w:rPr>
        <w:t xml:space="preserve"> в </w:t>
      </w:r>
      <w:r w:rsidR="00B15C49" w:rsidRPr="003209C8">
        <w:rPr>
          <w:color w:val="000000"/>
          <w:sz w:val="28"/>
          <w:szCs w:val="28"/>
        </w:rPr>
        <w:lastRenderedPageBreak/>
        <w:t>кадастровом квартале 54:32:010</w:t>
      </w:r>
      <w:r w:rsidR="00B15C49">
        <w:rPr>
          <w:color w:val="000000"/>
          <w:sz w:val="28"/>
          <w:szCs w:val="28"/>
        </w:rPr>
        <w:t>659</w:t>
      </w:r>
      <w:r w:rsidR="00B15C49" w:rsidRPr="003209C8">
        <w:rPr>
          <w:color w:val="000000"/>
          <w:sz w:val="28"/>
          <w:szCs w:val="28"/>
          <w:shd w:val="clear" w:color="auto" w:fill="FFFFFF"/>
        </w:rPr>
        <w:t>,</w:t>
      </w:r>
      <w:r w:rsidR="00B15C49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B15C49">
        <w:rPr>
          <w:sz w:val="28"/>
          <w:szCs w:val="28"/>
        </w:rPr>
        <w:t>ого</w:t>
      </w:r>
      <w:r w:rsidR="00B15C49" w:rsidRPr="003209C8">
        <w:rPr>
          <w:sz w:val="28"/>
          <w:szCs w:val="28"/>
        </w:rPr>
        <w:t xml:space="preserve"> участ</w:t>
      </w:r>
      <w:r w:rsidR="00B15C49">
        <w:rPr>
          <w:sz w:val="28"/>
          <w:szCs w:val="28"/>
        </w:rPr>
        <w:t>ка</w:t>
      </w:r>
      <w:r w:rsidR="00B15C49" w:rsidRPr="003209C8">
        <w:rPr>
          <w:sz w:val="28"/>
          <w:szCs w:val="28"/>
        </w:rPr>
        <w:t xml:space="preserve"> с кадастровым номер</w:t>
      </w:r>
      <w:r w:rsidR="00B15C49">
        <w:rPr>
          <w:sz w:val="28"/>
          <w:szCs w:val="28"/>
        </w:rPr>
        <w:t xml:space="preserve">ом </w:t>
      </w:r>
      <w:r w:rsidR="00B15C49" w:rsidRPr="003209C8">
        <w:rPr>
          <w:sz w:val="28"/>
          <w:szCs w:val="28"/>
        </w:rPr>
        <w:t>54:32:010</w:t>
      </w:r>
      <w:r w:rsidR="00B15C49">
        <w:rPr>
          <w:sz w:val="28"/>
          <w:szCs w:val="28"/>
        </w:rPr>
        <w:t>659</w:t>
      </w:r>
      <w:r w:rsidR="00B15C49" w:rsidRPr="003209C8">
        <w:rPr>
          <w:sz w:val="28"/>
          <w:szCs w:val="28"/>
        </w:rPr>
        <w:t>:</w:t>
      </w:r>
      <w:r w:rsidR="00B15C49">
        <w:rPr>
          <w:sz w:val="28"/>
          <w:szCs w:val="28"/>
        </w:rPr>
        <w:t xml:space="preserve">407 </w:t>
      </w:r>
      <w:r w:rsidR="00B15C49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 w:rsidR="00D24114" w:rsidRPr="003209C8">
        <w:rPr>
          <w:color w:val="000000"/>
          <w:sz w:val="28"/>
          <w:szCs w:val="28"/>
        </w:rPr>
        <w:t xml:space="preserve">, </w:t>
      </w:r>
      <w:r w:rsidR="008F2239" w:rsidRPr="003209C8">
        <w:rPr>
          <w:sz w:val="28"/>
          <w:szCs w:val="28"/>
        </w:rPr>
        <w:t>в управление градостроительства администрации города Бердска по адресу: 633010, Новосибирская область, город Бердск, улица М. Горького, 9, кабинет №</w:t>
      </w:r>
      <w:r w:rsidR="004020EC" w:rsidRPr="003209C8">
        <w:rPr>
          <w:sz w:val="28"/>
          <w:szCs w:val="28"/>
        </w:rPr>
        <w:t>36</w:t>
      </w:r>
      <w:r w:rsidR="008F2239" w:rsidRPr="003209C8">
        <w:rPr>
          <w:sz w:val="28"/>
          <w:szCs w:val="28"/>
        </w:rPr>
        <w:t>, контактный телефон: 2-</w:t>
      </w:r>
      <w:r w:rsidR="004020EC" w:rsidRPr="003209C8">
        <w:rPr>
          <w:sz w:val="28"/>
          <w:szCs w:val="28"/>
        </w:rPr>
        <w:t>00</w:t>
      </w:r>
      <w:r w:rsidR="008F2239" w:rsidRPr="003209C8">
        <w:rPr>
          <w:sz w:val="28"/>
          <w:szCs w:val="28"/>
        </w:rPr>
        <w:t>-</w:t>
      </w:r>
      <w:r w:rsidR="004020EC" w:rsidRPr="003209C8">
        <w:rPr>
          <w:sz w:val="28"/>
          <w:szCs w:val="28"/>
        </w:rPr>
        <w:t>79</w:t>
      </w:r>
      <w:r w:rsidR="008F2239" w:rsidRPr="003209C8">
        <w:rPr>
          <w:sz w:val="28"/>
          <w:szCs w:val="28"/>
        </w:rPr>
        <w:t xml:space="preserve">, адрес электронной почты: </w:t>
      </w:r>
      <w:r w:rsidR="00C312A8" w:rsidRPr="002824F1">
        <w:rPr>
          <w:sz w:val="28"/>
          <w:szCs w:val="28"/>
          <w:lang w:val="en-US"/>
        </w:rPr>
        <w:t>grad</w:t>
      </w:r>
      <w:r w:rsidR="00C312A8" w:rsidRPr="002824F1">
        <w:rPr>
          <w:sz w:val="28"/>
          <w:szCs w:val="28"/>
        </w:rPr>
        <w:t>.</w:t>
      </w:r>
      <w:r w:rsidR="00C312A8" w:rsidRPr="002824F1">
        <w:rPr>
          <w:sz w:val="28"/>
          <w:szCs w:val="28"/>
          <w:lang w:val="en-US"/>
        </w:rPr>
        <w:t>berdsk</w:t>
      </w:r>
      <w:r w:rsidR="00C312A8" w:rsidRPr="002824F1">
        <w:rPr>
          <w:sz w:val="28"/>
          <w:szCs w:val="28"/>
        </w:rPr>
        <w:t>@</w:t>
      </w:r>
      <w:r w:rsidR="00C312A8" w:rsidRPr="002824F1">
        <w:rPr>
          <w:sz w:val="28"/>
          <w:szCs w:val="28"/>
          <w:lang w:val="en-US"/>
        </w:rPr>
        <w:t>gmail</w:t>
      </w:r>
      <w:r w:rsidR="00C312A8" w:rsidRPr="002824F1">
        <w:rPr>
          <w:sz w:val="28"/>
          <w:szCs w:val="28"/>
        </w:rPr>
        <w:t>.</w:t>
      </w:r>
      <w:r w:rsidR="00C312A8" w:rsidRPr="002824F1">
        <w:rPr>
          <w:sz w:val="28"/>
          <w:szCs w:val="28"/>
          <w:lang w:val="en-US"/>
        </w:rPr>
        <w:t>com</w:t>
      </w:r>
      <w:r w:rsidR="002824F1">
        <w:rPr>
          <w:sz w:val="28"/>
          <w:szCs w:val="28"/>
        </w:rPr>
        <w:t>.</w:t>
      </w:r>
      <w:r w:rsidR="008F2239" w:rsidRPr="003209C8">
        <w:rPr>
          <w:sz w:val="28"/>
          <w:szCs w:val="28"/>
        </w:rPr>
        <w:t xml:space="preserve"> </w:t>
      </w:r>
    </w:p>
    <w:p w14:paraId="227A5DD3" w14:textId="77777777" w:rsidR="00E77DFA" w:rsidRPr="003209C8" w:rsidRDefault="00A17482" w:rsidP="00E77D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76C91" w:rsidRPr="003209C8">
        <w:rPr>
          <w:sz w:val="28"/>
          <w:szCs w:val="28"/>
        </w:rPr>
        <w:t>. </w:t>
      </w:r>
      <w:r w:rsidR="00B37E93" w:rsidRPr="003209C8">
        <w:rPr>
          <w:sz w:val="28"/>
          <w:szCs w:val="28"/>
        </w:rPr>
        <w:t xml:space="preserve">Рекомендовать </w:t>
      </w:r>
      <w:r w:rsidR="00A77CBD">
        <w:rPr>
          <w:sz w:val="28"/>
          <w:szCs w:val="28"/>
        </w:rPr>
        <w:t>Малкову С.А, Лиму В.Г</w:t>
      </w:r>
      <w:r w:rsidR="00CD51C5">
        <w:rPr>
          <w:sz w:val="28"/>
          <w:szCs w:val="28"/>
        </w:rPr>
        <w:t>.</w:t>
      </w:r>
      <w:r w:rsidR="00CD51C5" w:rsidRPr="003209C8">
        <w:rPr>
          <w:sz w:val="28"/>
          <w:szCs w:val="28"/>
        </w:rPr>
        <w:t xml:space="preserve"> </w:t>
      </w:r>
      <w:r w:rsidR="00D56E5A" w:rsidRPr="003209C8">
        <w:rPr>
          <w:sz w:val="28"/>
          <w:szCs w:val="28"/>
        </w:rPr>
        <w:t xml:space="preserve">после разработки </w:t>
      </w:r>
      <w:r w:rsidR="00CD51C5" w:rsidRPr="003209C8">
        <w:rPr>
          <w:sz w:val="28"/>
          <w:szCs w:val="28"/>
        </w:rPr>
        <w:t xml:space="preserve">проекта </w:t>
      </w:r>
      <w:r w:rsidR="00B15C49" w:rsidRPr="003209C8">
        <w:rPr>
          <w:sz w:val="28"/>
          <w:szCs w:val="28"/>
        </w:rPr>
        <w:t xml:space="preserve">межевания территории, расположенной </w:t>
      </w:r>
      <w:r w:rsidR="00B15C49">
        <w:rPr>
          <w:color w:val="000000"/>
          <w:sz w:val="28"/>
          <w:szCs w:val="28"/>
        </w:rPr>
        <w:t>в районе переулка Восточный,</w:t>
      </w:r>
      <w:r w:rsidR="00B15C49" w:rsidRPr="003209C8">
        <w:rPr>
          <w:color w:val="000000"/>
          <w:sz w:val="28"/>
          <w:szCs w:val="28"/>
        </w:rPr>
        <w:t xml:space="preserve"> в кадастровом квартале 54:32:010</w:t>
      </w:r>
      <w:r w:rsidR="00B15C49">
        <w:rPr>
          <w:color w:val="000000"/>
          <w:sz w:val="28"/>
          <w:szCs w:val="28"/>
        </w:rPr>
        <w:t>659</w:t>
      </w:r>
      <w:r w:rsidR="00B15C49" w:rsidRPr="003209C8">
        <w:rPr>
          <w:color w:val="000000"/>
          <w:sz w:val="28"/>
          <w:szCs w:val="28"/>
          <w:shd w:val="clear" w:color="auto" w:fill="FFFFFF"/>
        </w:rPr>
        <w:t>,</w:t>
      </w:r>
      <w:r w:rsidR="00B15C49" w:rsidRPr="003209C8">
        <w:rPr>
          <w:sz w:val="28"/>
          <w:szCs w:val="28"/>
        </w:rPr>
        <w:t xml:space="preserve"> с целью образования земельного участка путем перераспределения земельн</w:t>
      </w:r>
      <w:r w:rsidR="00B15C49">
        <w:rPr>
          <w:sz w:val="28"/>
          <w:szCs w:val="28"/>
        </w:rPr>
        <w:t>ого</w:t>
      </w:r>
      <w:r w:rsidR="00B15C49" w:rsidRPr="003209C8">
        <w:rPr>
          <w:sz w:val="28"/>
          <w:szCs w:val="28"/>
        </w:rPr>
        <w:t xml:space="preserve"> участ</w:t>
      </w:r>
      <w:r w:rsidR="00B15C49">
        <w:rPr>
          <w:sz w:val="28"/>
          <w:szCs w:val="28"/>
        </w:rPr>
        <w:t>ка</w:t>
      </w:r>
      <w:r w:rsidR="00B15C49" w:rsidRPr="003209C8">
        <w:rPr>
          <w:sz w:val="28"/>
          <w:szCs w:val="28"/>
        </w:rPr>
        <w:t xml:space="preserve"> с кадастровым номер</w:t>
      </w:r>
      <w:r w:rsidR="00B15C49">
        <w:rPr>
          <w:sz w:val="28"/>
          <w:szCs w:val="28"/>
        </w:rPr>
        <w:t xml:space="preserve">ом </w:t>
      </w:r>
      <w:r w:rsidR="00B15C49" w:rsidRPr="003209C8">
        <w:rPr>
          <w:sz w:val="28"/>
          <w:szCs w:val="28"/>
        </w:rPr>
        <w:t>54:32:010</w:t>
      </w:r>
      <w:r w:rsidR="00B15C49">
        <w:rPr>
          <w:sz w:val="28"/>
          <w:szCs w:val="28"/>
        </w:rPr>
        <w:t>659</w:t>
      </w:r>
      <w:r w:rsidR="00B15C49" w:rsidRPr="003209C8">
        <w:rPr>
          <w:sz w:val="28"/>
          <w:szCs w:val="28"/>
        </w:rPr>
        <w:t>:</w:t>
      </w:r>
      <w:r w:rsidR="00B15C49">
        <w:rPr>
          <w:sz w:val="28"/>
          <w:szCs w:val="28"/>
        </w:rPr>
        <w:t xml:space="preserve">407 </w:t>
      </w:r>
      <w:r w:rsidR="00B15C49" w:rsidRPr="00EB2139">
        <w:rPr>
          <w:color w:val="000000"/>
          <w:sz w:val="28"/>
          <w:szCs w:val="28"/>
        </w:rPr>
        <w:t>и земель, находящихся в государственной или муниципальной собственности</w:t>
      </w:r>
      <w:r w:rsidR="00D24114" w:rsidRPr="003209C8">
        <w:rPr>
          <w:color w:val="000000"/>
          <w:sz w:val="28"/>
          <w:szCs w:val="28"/>
        </w:rPr>
        <w:t xml:space="preserve">, </w:t>
      </w:r>
      <w:r w:rsidR="00CA01B0" w:rsidRPr="003209C8">
        <w:rPr>
          <w:sz w:val="28"/>
          <w:szCs w:val="28"/>
        </w:rPr>
        <w:t>пре</w:t>
      </w:r>
      <w:r w:rsidR="00DD4917" w:rsidRPr="003209C8">
        <w:rPr>
          <w:sz w:val="28"/>
          <w:szCs w:val="28"/>
        </w:rPr>
        <w:t>дставить данный проект</w:t>
      </w:r>
      <w:r w:rsidR="00CA01B0" w:rsidRPr="003209C8">
        <w:rPr>
          <w:sz w:val="28"/>
          <w:szCs w:val="28"/>
        </w:rPr>
        <w:t xml:space="preserve"> на рассмотрение в администрацию города Бердска.</w:t>
      </w:r>
    </w:p>
    <w:p w14:paraId="4B6E2B03" w14:textId="77777777" w:rsidR="008F2239" w:rsidRPr="003209C8" w:rsidRDefault="00A17482" w:rsidP="00E77D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F2239" w:rsidRPr="003209C8">
        <w:rPr>
          <w:sz w:val="28"/>
          <w:szCs w:val="28"/>
        </w:rPr>
        <w:t>.</w:t>
      </w:r>
      <w:r w:rsidR="003D2DDC" w:rsidRPr="003209C8">
        <w:rPr>
          <w:sz w:val="28"/>
          <w:szCs w:val="28"/>
        </w:rPr>
        <w:t> </w:t>
      </w:r>
      <w:r w:rsidR="00B37E93" w:rsidRPr="00B37E93">
        <w:rPr>
          <w:sz w:val="28"/>
          <w:szCs w:val="28"/>
        </w:rPr>
        <w:t xml:space="preserve">Опубликовать настоящее постановление в газете «Бердские новости», сетевом издании «VN.ru Все новости Новосибирской области» и разместить на официальном сайте администрации города </w:t>
      </w:r>
      <w:r w:rsidR="00B37E93">
        <w:rPr>
          <w:sz w:val="28"/>
          <w:szCs w:val="28"/>
        </w:rPr>
        <w:t>Бердска</w:t>
      </w:r>
      <w:r w:rsidR="00E77DFA" w:rsidRPr="003209C8">
        <w:rPr>
          <w:sz w:val="28"/>
          <w:szCs w:val="28"/>
        </w:rPr>
        <w:t>.</w:t>
      </w:r>
    </w:p>
    <w:p w14:paraId="5C74F73E" w14:textId="77777777" w:rsidR="008F2239" w:rsidRPr="00B37E93" w:rsidRDefault="00A17482" w:rsidP="00DE45F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F2239" w:rsidRPr="003209C8">
        <w:rPr>
          <w:rFonts w:ascii="Times New Roman" w:hAnsi="Times New Roman" w:cs="Times New Roman"/>
          <w:sz w:val="28"/>
          <w:szCs w:val="28"/>
        </w:rPr>
        <w:t>.</w:t>
      </w:r>
      <w:r w:rsidR="003D2DDC" w:rsidRPr="003209C8">
        <w:rPr>
          <w:rFonts w:ascii="Times New Roman" w:hAnsi="Times New Roman" w:cs="Times New Roman"/>
          <w:sz w:val="28"/>
          <w:szCs w:val="28"/>
        </w:rPr>
        <w:t> </w:t>
      </w:r>
      <w:r w:rsidR="00CA01B0" w:rsidRPr="003209C8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8F2239" w:rsidRPr="003209C8">
        <w:rPr>
          <w:rFonts w:ascii="Times New Roman" w:hAnsi="Times New Roman" w:cs="Times New Roman"/>
          <w:sz w:val="28"/>
          <w:szCs w:val="28"/>
        </w:rPr>
        <w:t xml:space="preserve">за исполнением настоящего постановления возложить на заместителя главы администрации (по строительству и городскому хозяйству) Захарова В.Н. </w:t>
      </w:r>
    </w:p>
    <w:p w14:paraId="0E3DE79C" w14:textId="77777777" w:rsidR="00131B9F" w:rsidRPr="00B37E93" w:rsidRDefault="00131B9F" w:rsidP="00AF2B4C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7EAF63A" w14:textId="77777777" w:rsidR="009B2F4A" w:rsidRPr="003209C8" w:rsidRDefault="009B2F4A" w:rsidP="00131B9F">
      <w:pPr>
        <w:jc w:val="both"/>
        <w:rPr>
          <w:sz w:val="28"/>
          <w:szCs w:val="28"/>
        </w:rPr>
      </w:pPr>
    </w:p>
    <w:p w14:paraId="0BF515DF" w14:textId="77777777" w:rsidR="00176C91" w:rsidRPr="003209C8" w:rsidRDefault="00780573" w:rsidP="00B601DC">
      <w:pPr>
        <w:jc w:val="both"/>
        <w:rPr>
          <w:sz w:val="28"/>
          <w:szCs w:val="28"/>
        </w:rPr>
      </w:pPr>
      <w:r w:rsidRPr="00FE09D3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FE09D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Бердска</w:t>
      </w:r>
      <w:r w:rsidRPr="00FE09D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E09D3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</w:t>
      </w:r>
      <w:r w:rsidRPr="00FE09D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Pr="00FE09D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</w:t>
      </w:r>
      <w:r w:rsidRPr="00FE09D3">
        <w:rPr>
          <w:sz w:val="28"/>
          <w:szCs w:val="28"/>
        </w:rPr>
        <w:t xml:space="preserve">    </w:t>
      </w:r>
      <w:r>
        <w:rPr>
          <w:sz w:val="28"/>
          <w:szCs w:val="28"/>
        </w:rPr>
        <w:t>Е.А.Шестернин</w:t>
      </w:r>
    </w:p>
    <w:p w14:paraId="5454B6CB" w14:textId="77777777" w:rsidR="00176C91" w:rsidRDefault="00176C91" w:rsidP="00B601DC">
      <w:pPr>
        <w:jc w:val="both"/>
        <w:rPr>
          <w:sz w:val="28"/>
          <w:szCs w:val="28"/>
        </w:rPr>
      </w:pPr>
    </w:p>
    <w:p w14:paraId="50F57F15" w14:textId="77777777" w:rsidR="00176C91" w:rsidRDefault="00176C91" w:rsidP="00B601DC">
      <w:pPr>
        <w:jc w:val="both"/>
        <w:rPr>
          <w:sz w:val="28"/>
          <w:szCs w:val="28"/>
        </w:rPr>
      </w:pPr>
    </w:p>
    <w:p w14:paraId="751933B3" w14:textId="77777777" w:rsidR="00176C91" w:rsidRDefault="00176C91" w:rsidP="00B601DC">
      <w:pPr>
        <w:jc w:val="both"/>
        <w:rPr>
          <w:sz w:val="28"/>
          <w:szCs w:val="28"/>
        </w:rPr>
      </w:pPr>
    </w:p>
    <w:p w14:paraId="62E14985" w14:textId="77777777" w:rsidR="00176C91" w:rsidRDefault="00176C91" w:rsidP="00B601DC">
      <w:pPr>
        <w:jc w:val="both"/>
        <w:rPr>
          <w:sz w:val="28"/>
          <w:szCs w:val="28"/>
        </w:rPr>
      </w:pPr>
    </w:p>
    <w:p w14:paraId="77CE57F1" w14:textId="77777777" w:rsidR="00176C91" w:rsidRDefault="00176C91" w:rsidP="00B601DC">
      <w:pPr>
        <w:jc w:val="both"/>
        <w:rPr>
          <w:sz w:val="28"/>
          <w:szCs w:val="28"/>
        </w:rPr>
      </w:pPr>
    </w:p>
    <w:p w14:paraId="4210B695" w14:textId="77777777" w:rsidR="00176C91" w:rsidRDefault="00176C91" w:rsidP="00B601DC">
      <w:pPr>
        <w:jc w:val="both"/>
        <w:rPr>
          <w:sz w:val="28"/>
          <w:szCs w:val="28"/>
        </w:rPr>
      </w:pPr>
    </w:p>
    <w:p w14:paraId="163939B0" w14:textId="77777777" w:rsidR="00176C91" w:rsidRDefault="00176C91" w:rsidP="00B601DC">
      <w:pPr>
        <w:jc w:val="both"/>
        <w:rPr>
          <w:sz w:val="28"/>
          <w:szCs w:val="28"/>
        </w:rPr>
      </w:pPr>
    </w:p>
    <w:p w14:paraId="2C66DA53" w14:textId="77777777" w:rsidR="00176C91" w:rsidRDefault="00176C91" w:rsidP="00B601DC">
      <w:pPr>
        <w:jc w:val="both"/>
        <w:rPr>
          <w:sz w:val="28"/>
          <w:szCs w:val="28"/>
        </w:rPr>
      </w:pPr>
    </w:p>
    <w:p w14:paraId="00D25D46" w14:textId="77777777" w:rsidR="002824F1" w:rsidRDefault="002824F1" w:rsidP="00B601DC">
      <w:pPr>
        <w:jc w:val="both"/>
        <w:rPr>
          <w:sz w:val="28"/>
          <w:szCs w:val="28"/>
        </w:rPr>
      </w:pPr>
    </w:p>
    <w:p w14:paraId="215105F9" w14:textId="77777777" w:rsidR="002824F1" w:rsidRDefault="002824F1" w:rsidP="00B601DC">
      <w:pPr>
        <w:jc w:val="both"/>
        <w:rPr>
          <w:sz w:val="28"/>
          <w:szCs w:val="28"/>
        </w:rPr>
      </w:pPr>
    </w:p>
    <w:p w14:paraId="3C5ED622" w14:textId="77777777" w:rsidR="00176C91" w:rsidRDefault="00176C91" w:rsidP="00B601DC">
      <w:pPr>
        <w:jc w:val="both"/>
        <w:rPr>
          <w:sz w:val="28"/>
          <w:szCs w:val="28"/>
        </w:rPr>
      </w:pPr>
    </w:p>
    <w:p w14:paraId="1D49AFEE" w14:textId="77777777" w:rsidR="00176C91" w:rsidRDefault="00176C91" w:rsidP="00B601DC">
      <w:pPr>
        <w:jc w:val="both"/>
        <w:rPr>
          <w:sz w:val="28"/>
          <w:szCs w:val="28"/>
        </w:rPr>
      </w:pPr>
    </w:p>
    <w:p w14:paraId="2EEF09E4" w14:textId="77777777" w:rsidR="00176C91" w:rsidRDefault="00176C91" w:rsidP="00B601DC">
      <w:pPr>
        <w:jc w:val="both"/>
        <w:rPr>
          <w:sz w:val="28"/>
          <w:szCs w:val="28"/>
        </w:rPr>
      </w:pPr>
    </w:p>
    <w:p w14:paraId="235B2DCC" w14:textId="77777777" w:rsidR="00176C91" w:rsidRDefault="00176C91" w:rsidP="00B601DC">
      <w:pPr>
        <w:jc w:val="both"/>
        <w:rPr>
          <w:sz w:val="28"/>
          <w:szCs w:val="28"/>
        </w:rPr>
      </w:pPr>
    </w:p>
    <w:p w14:paraId="7BF8A6E6" w14:textId="77777777" w:rsidR="005211F9" w:rsidRDefault="005211F9" w:rsidP="00B601DC">
      <w:pPr>
        <w:jc w:val="both"/>
        <w:rPr>
          <w:sz w:val="28"/>
          <w:szCs w:val="28"/>
        </w:rPr>
      </w:pPr>
    </w:p>
    <w:p w14:paraId="0D27C3D0" w14:textId="77777777" w:rsidR="005211F9" w:rsidRPr="00176C91" w:rsidRDefault="005211F9" w:rsidP="00B601DC">
      <w:pPr>
        <w:jc w:val="both"/>
        <w:rPr>
          <w:sz w:val="28"/>
          <w:szCs w:val="28"/>
        </w:rPr>
      </w:pPr>
    </w:p>
    <w:p w14:paraId="498FB896" w14:textId="77777777" w:rsidR="00176C91" w:rsidRDefault="00432B48" w:rsidP="0005002E">
      <w:pPr>
        <w:rPr>
          <w:szCs w:val="18"/>
        </w:rPr>
      </w:pPr>
      <w:r>
        <w:rPr>
          <w:szCs w:val="18"/>
        </w:rPr>
        <w:t>Д</w:t>
      </w:r>
      <w:r w:rsidR="00AE0013" w:rsidRPr="00137943">
        <w:rPr>
          <w:szCs w:val="18"/>
        </w:rPr>
        <w:t>.</w:t>
      </w:r>
      <w:r>
        <w:rPr>
          <w:szCs w:val="18"/>
        </w:rPr>
        <w:t>С</w:t>
      </w:r>
      <w:r w:rsidR="00AE0013" w:rsidRPr="00137943">
        <w:rPr>
          <w:szCs w:val="18"/>
        </w:rPr>
        <w:t>.</w:t>
      </w:r>
      <w:r>
        <w:rPr>
          <w:szCs w:val="18"/>
        </w:rPr>
        <w:t>Есиков</w:t>
      </w:r>
      <w:r w:rsidR="00066DEB">
        <w:rPr>
          <w:szCs w:val="18"/>
        </w:rPr>
        <w:t xml:space="preserve"> </w:t>
      </w:r>
    </w:p>
    <w:p w14:paraId="29A92AE9" w14:textId="77777777" w:rsidR="00135176" w:rsidRDefault="00645627" w:rsidP="0005002E">
      <w:pPr>
        <w:rPr>
          <w:szCs w:val="18"/>
        </w:rPr>
      </w:pPr>
      <w:r w:rsidRPr="00137943">
        <w:rPr>
          <w:szCs w:val="18"/>
        </w:rPr>
        <w:t>2</w:t>
      </w:r>
      <w:r w:rsidR="003C2034" w:rsidRPr="00137943">
        <w:rPr>
          <w:szCs w:val="18"/>
        </w:rPr>
        <w:t>0525</w:t>
      </w:r>
    </w:p>
    <w:p w14:paraId="59DFED02" w14:textId="77777777" w:rsidR="00DF1F72" w:rsidRPr="00137943" w:rsidRDefault="00135176" w:rsidP="0005002E">
      <w:pPr>
        <w:rPr>
          <w:szCs w:val="18"/>
        </w:rPr>
      </w:pPr>
      <w:r>
        <w:rPr>
          <w:szCs w:val="18"/>
        </w:rPr>
        <w:br w:type="page"/>
      </w:r>
    </w:p>
    <w:p w14:paraId="7E9440B0" w14:textId="77777777" w:rsidR="00135176" w:rsidRPr="008667E5" w:rsidRDefault="00135176" w:rsidP="00135176">
      <w:pPr>
        <w:pStyle w:val="30"/>
        <w:shd w:val="clear" w:color="auto" w:fill="auto"/>
        <w:tabs>
          <w:tab w:val="left" w:pos="8014"/>
        </w:tabs>
        <w:spacing w:after="598"/>
        <w:ind w:left="5812" w:firstLine="32"/>
        <w:jc w:val="center"/>
      </w:pPr>
      <w:r>
        <w:rPr>
          <w:color w:val="000000"/>
          <w:lang w:bidi="ru-RU"/>
        </w:rPr>
        <w:t>ПРИЛОЖЕНИЕ № 1</w:t>
      </w:r>
      <w:r>
        <w:rPr>
          <w:color w:val="000000"/>
          <w:lang w:bidi="ru-RU"/>
        </w:rPr>
        <w:br/>
        <w:t>к постановлению администрации города Бердска</w:t>
      </w:r>
      <w:r>
        <w:rPr>
          <w:color w:val="000000"/>
          <w:lang w:bidi="ru-RU"/>
        </w:rPr>
        <w:br/>
        <w:t xml:space="preserve">от </w:t>
      </w:r>
      <w:r w:rsidR="00792A2D">
        <w:rPr>
          <w:color w:val="000000"/>
          <w:lang w:bidi="ru-RU"/>
        </w:rPr>
        <w:t xml:space="preserve">08.11.2021 </w:t>
      </w:r>
      <w:r>
        <w:rPr>
          <w:color w:val="000000"/>
          <w:lang w:bidi="ru-RU"/>
        </w:rPr>
        <w:t xml:space="preserve">№ </w:t>
      </w:r>
      <w:r w:rsidR="00792A2D">
        <w:rPr>
          <w:color w:val="000000"/>
          <w:lang w:bidi="ru-RU"/>
        </w:rPr>
        <w:t>3444</w:t>
      </w:r>
    </w:p>
    <w:p w14:paraId="18828D69" w14:textId="77777777" w:rsidR="005510AD" w:rsidRDefault="005510AD" w:rsidP="001351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510AD">
        <w:rPr>
          <w:b/>
          <w:sz w:val="28"/>
          <w:szCs w:val="28"/>
        </w:rPr>
        <w:t>хема границ территории, в отношении которой принимается решение о подготовке документации по планировке территории</w:t>
      </w:r>
    </w:p>
    <w:p w14:paraId="6377B728" w14:textId="77777777" w:rsidR="005510AD" w:rsidRPr="00954490" w:rsidRDefault="005510AD" w:rsidP="00135176">
      <w:pPr>
        <w:jc w:val="center"/>
        <w:rPr>
          <w:b/>
          <w:sz w:val="28"/>
          <w:szCs w:val="28"/>
        </w:rPr>
      </w:pPr>
    </w:p>
    <w:p w14:paraId="02BA5459" w14:textId="77777777" w:rsidR="00215E63" w:rsidRPr="00954490" w:rsidRDefault="00215E63" w:rsidP="00215E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69221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534.15pt">
            <v:imagedata r:id="rId8" o:title="Безпаыпаымянный-1"/>
          </v:shape>
        </w:pict>
      </w:r>
    </w:p>
    <w:p w14:paraId="41429381" w14:textId="77777777" w:rsidR="00135176" w:rsidRDefault="00135176" w:rsidP="0013517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3221860C" w14:textId="77777777" w:rsidR="005510AD" w:rsidRDefault="005510AD" w:rsidP="005510AD">
      <w:pPr>
        <w:rPr>
          <w:sz w:val="28"/>
          <w:szCs w:val="28"/>
        </w:rPr>
      </w:pPr>
    </w:p>
    <w:p w14:paraId="4B203E18" w14:textId="77777777" w:rsidR="00135176" w:rsidRDefault="00135176" w:rsidP="00DF1F72">
      <w:pPr>
        <w:jc w:val="center"/>
        <w:rPr>
          <w:sz w:val="28"/>
          <w:szCs w:val="28"/>
        </w:rPr>
        <w:sectPr w:rsidR="00135176" w:rsidSect="006122A4">
          <w:headerReference w:type="even" r:id="rId9"/>
          <w:headerReference w:type="default" r:id="rId10"/>
          <w:pgSz w:w="11906" w:h="16838"/>
          <w:pgMar w:top="1077" w:right="567" w:bottom="1077" w:left="1418" w:header="720" w:footer="720" w:gutter="0"/>
          <w:cols w:space="720"/>
          <w:titlePg/>
          <w:docGrid w:linePitch="272"/>
        </w:sectPr>
      </w:pPr>
    </w:p>
    <w:p w14:paraId="2EFB005A" w14:textId="77777777" w:rsidR="00A17482" w:rsidRPr="00137943" w:rsidRDefault="00A17482" w:rsidP="00A17482">
      <w:pPr>
        <w:rPr>
          <w:szCs w:val="18"/>
        </w:rPr>
      </w:pPr>
    </w:p>
    <w:p w14:paraId="6E494A2B" w14:textId="77777777" w:rsidR="00A17482" w:rsidRPr="008667E5" w:rsidRDefault="00A17482" w:rsidP="00A17482">
      <w:pPr>
        <w:pStyle w:val="30"/>
        <w:shd w:val="clear" w:color="auto" w:fill="auto"/>
        <w:tabs>
          <w:tab w:val="left" w:pos="8014"/>
        </w:tabs>
        <w:spacing w:after="598"/>
        <w:ind w:left="5812" w:firstLine="32"/>
        <w:jc w:val="center"/>
      </w:pPr>
      <w:r>
        <w:rPr>
          <w:color w:val="000000"/>
          <w:lang w:bidi="ru-RU"/>
        </w:rPr>
        <w:t>ПРИЛОЖЕНИЕ № 2</w:t>
      </w:r>
      <w:r>
        <w:rPr>
          <w:color w:val="000000"/>
          <w:lang w:bidi="ru-RU"/>
        </w:rPr>
        <w:br/>
        <w:t>к постановлению администрации города Бердска</w:t>
      </w:r>
      <w:r>
        <w:rPr>
          <w:color w:val="000000"/>
          <w:lang w:bidi="ru-RU"/>
        </w:rPr>
        <w:br/>
        <w:t xml:space="preserve">от </w:t>
      </w:r>
      <w:r w:rsidR="00792A2D">
        <w:rPr>
          <w:color w:val="000000"/>
          <w:lang w:bidi="ru-RU"/>
        </w:rPr>
        <w:t xml:space="preserve">08.11.2021 </w:t>
      </w:r>
      <w:r>
        <w:rPr>
          <w:color w:val="000000"/>
          <w:lang w:bidi="ru-RU"/>
        </w:rPr>
        <w:t xml:space="preserve">№ </w:t>
      </w:r>
      <w:r w:rsidR="00792A2D">
        <w:rPr>
          <w:color w:val="000000"/>
          <w:lang w:bidi="ru-RU"/>
        </w:rPr>
        <w:t>3444</w:t>
      </w:r>
    </w:p>
    <w:p w14:paraId="0CAF4CC9" w14:textId="77777777" w:rsidR="00A17482" w:rsidRDefault="00A17482" w:rsidP="00A174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A17482">
        <w:rPr>
          <w:b/>
          <w:sz w:val="28"/>
          <w:szCs w:val="28"/>
        </w:rPr>
        <w:t>одержание</w:t>
      </w:r>
      <w:r>
        <w:rPr>
          <w:b/>
          <w:sz w:val="28"/>
          <w:szCs w:val="28"/>
        </w:rPr>
        <w:t xml:space="preserve"> </w:t>
      </w:r>
      <w:r w:rsidRPr="00A17482">
        <w:rPr>
          <w:b/>
          <w:sz w:val="28"/>
          <w:szCs w:val="28"/>
        </w:rPr>
        <w:t xml:space="preserve">документации по проекту </w:t>
      </w:r>
      <w:r w:rsidR="005211F9" w:rsidRPr="005211F9">
        <w:rPr>
          <w:b/>
          <w:sz w:val="28"/>
          <w:szCs w:val="28"/>
        </w:rPr>
        <w:t>межевания территории, расположенной в районе переулка Восточный, в кадастровом квартале 54:32:010659, с целью образования земельного участка путем перераспределения земельного участка с кадастровым номером 54:32:010659:407 и земель, находящихся в государственной или муниципальной собственности</w:t>
      </w:r>
    </w:p>
    <w:p w14:paraId="3C21638E" w14:textId="77777777" w:rsidR="00A17482" w:rsidRDefault="00A17482" w:rsidP="00A17482">
      <w:pPr>
        <w:jc w:val="center"/>
        <w:rPr>
          <w:b/>
          <w:sz w:val="28"/>
          <w:szCs w:val="28"/>
        </w:rPr>
      </w:pPr>
    </w:p>
    <w:p w14:paraId="67F522B0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1.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Проект межевания территории состоит из основной части, которая подлежит утверждению, и материалов по обоснованию этого проекта. </w:t>
      </w:r>
    </w:p>
    <w:p w14:paraId="4240AD8D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Основная часть проекта межевания территории включает в себя текстовую часть и чертежи межевания территории. </w:t>
      </w:r>
    </w:p>
    <w:p w14:paraId="464EDE7A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Текстовая часть проекта межевания территории включает в себя: </w:t>
      </w:r>
    </w:p>
    <w:p w14:paraId="5AB9C982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2.1.1.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образования. </w:t>
      </w:r>
    </w:p>
    <w:p w14:paraId="24745C3E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2.1.2.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 </w:t>
      </w:r>
    </w:p>
    <w:p w14:paraId="1F036C19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2.1.3.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Вид разрешенного использования образуемых земельных участков в соответствии с проектом планировки территории. </w:t>
      </w:r>
    </w:p>
    <w:p w14:paraId="6156D00D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2.1.4.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proofErr w:type="gramStart"/>
      <w:r w:rsidRPr="000D4E1B">
        <w:rPr>
          <w:sz w:val="28"/>
          <w:szCs w:val="28"/>
        </w:rPr>
        <w:t>границ</w:t>
      </w:r>
      <w:proofErr w:type="gramEnd"/>
      <w:r w:rsidRPr="000D4E1B">
        <w:rPr>
          <w:sz w:val="28"/>
          <w:szCs w:val="28"/>
        </w:rPr>
        <w:t xml:space="preserve"> образуемых и (или) изменяемых лесных участков). </w:t>
      </w:r>
    </w:p>
    <w:p w14:paraId="5A785BD0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2.1.5.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14:paraId="56671347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2.2.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На чертежах межевания территории отображаются: </w:t>
      </w:r>
    </w:p>
    <w:p w14:paraId="4B5B6708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2.2.1.</w:t>
      </w:r>
      <w:r w:rsidR="000D4E1B">
        <w:rPr>
          <w:sz w:val="28"/>
          <w:szCs w:val="28"/>
          <w:lang w:val="en-US"/>
        </w:rPr>
        <w:t> </w:t>
      </w:r>
      <w:r w:rsidRPr="000D4E1B">
        <w:rPr>
          <w:sz w:val="28"/>
          <w:szCs w:val="28"/>
        </w:rPr>
        <w:t xml:space="preserve">Границы существующих элементов планировочной структуры. </w:t>
      </w:r>
    </w:p>
    <w:p w14:paraId="0C8C6863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2.2.2.</w:t>
      </w:r>
      <w:r w:rsidR="000D4E1B">
        <w:rPr>
          <w:sz w:val="28"/>
          <w:szCs w:val="28"/>
          <w:lang w:val="en-US"/>
        </w:rPr>
        <w:t> </w:t>
      </w:r>
      <w:r w:rsidRPr="000D4E1B">
        <w:rPr>
          <w:sz w:val="28"/>
          <w:szCs w:val="28"/>
        </w:rPr>
        <w:t xml:space="preserve">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статьи 43 Градостроительного кодекса Российской Федерации. </w:t>
      </w:r>
    </w:p>
    <w:p w14:paraId="018D6693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2.2.3.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сооружений. </w:t>
      </w:r>
    </w:p>
    <w:p w14:paraId="28A4C941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lastRenderedPageBreak/>
        <w:t>2.2.4.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нужд. </w:t>
      </w:r>
    </w:p>
    <w:p w14:paraId="54C990C4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2 2.2.5.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публичных сервитутов. </w:t>
      </w:r>
    </w:p>
    <w:p w14:paraId="53C37F7D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Материалы по обоснованию проекта межевания территории включают в себя чертежи, на которых отображаются: </w:t>
      </w:r>
    </w:p>
    <w:p w14:paraId="0DFEBD1F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3.1.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существующих земельных участков. </w:t>
      </w:r>
    </w:p>
    <w:p w14:paraId="00AA1885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3.2.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зон с особыми условиями использования территорий. </w:t>
      </w:r>
    </w:p>
    <w:p w14:paraId="187B5A05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3.3.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Местоположение существующих объектов капитального строительства. </w:t>
      </w:r>
    </w:p>
    <w:p w14:paraId="4F393208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3.4.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особо охраняемых природных территорий. </w:t>
      </w:r>
    </w:p>
    <w:p w14:paraId="6041356F" w14:textId="77777777" w:rsidR="006A152E" w:rsidRPr="000D4E1B" w:rsidRDefault="006A152E" w:rsidP="006A152E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3.5.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 xml:space="preserve">Границы территорий объектов культурного наследия. </w:t>
      </w:r>
    </w:p>
    <w:p w14:paraId="40ABC149" w14:textId="77777777" w:rsidR="000D4E1B" w:rsidRPr="000D4E1B" w:rsidRDefault="006A152E" w:rsidP="000D4E1B">
      <w:pPr>
        <w:ind w:firstLine="709"/>
        <w:jc w:val="both"/>
        <w:rPr>
          <w:sz w:val="28"/>
          <w:szCs w:val="28"/>
        </w:rPr>
      </w:pPr>
      <w:r w:rsidRPr="000D4E1B">
        <w:rPr>
          <w:sz w:val="28"/>
          <w:szCs w:val="28"/>
        </w:rPr>
        <w:t>3.6.</w:t>
      </w:r>
      <w:r w:rsidR="000D4E1B">
        <w:rPr>
          <w:sz w:val="28"/>
          <w:szCs w:val="28"/>
        </w:rPr>
        <w:t> </w:t>
      </w:r>
      <w:r w:rsidRPr="000D4E1B">
        <w:rPr>
          <w:sz w:val="28"/>
          <w:szCs w:val="28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14:paraId="1822DED2" w14:textId="77777777" w:rsidR="000D4E1B" w:rsidRDefault="000D4E1B" w:rsidP="00DF1F72">
      <w:pPr>
        <w:jc w:val="center"/>
        <w:rPr>
          <w:sz w:val="28"/>
          <w:szCs w:val="28"/>
        </w:rPr>
      </w:pPr>
    </w:p>
    <w:p w14:paraId="0CCAD4D7" w14:textId="77777777" w:rsidR="000D4E1B" w:rsidRDefault="000D4E1B" w:rsidP="000D4E1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5C53F892" w14:textId="77777777" w:rsidR="000D4E1B" w:rsidRDefault="000D4E1B" w:rsidP="000D4E1B">
      <w:pPr>
        <w:jc w:val="center"/>
        <w:rPr>
          <w:sz w:val="28"/>
          <w:szCs w:val="28"/>
        </w:rPr>
      </w:pPr>
    </w:p>
    <w:p w14:paraId="1C73E949" w14:textId="77777777" w:rsidR="00D93174" w:rsidRPr="00FE09D3" w:rsidRDefault="00D93174" w:rsidP="00792A2D">
      <w:pPr>
        <w:jc w:val="center"/>
        <w:rPr>
          <w:sz w:val="28"/>
          <w:szCs w:val="28"/>
        </w:rPr>
      </w:pPr>
    </w:p>
    <w:p w14:paraId="25C94CBE" w14:textId="77777777" w:rsidR="00260368" w:rsidRDefault="00260368" w:rsidP="00260368">
      <w:pPr>
        <w:tabs>
          <w:tab w:val="left" w:pos="5400"/>
        </w:tabs>
        <w:jc w:val="center"/>
        <w:outlineLvl w:val="0"/>
        <w:rPr>
          <w:sz w:val="24"/>
          <w:szCs w:val="24"/>
        </w:rPr>
      </w:pPr>
    </w:p>
    <w:sectPr w:rsidR="00260368" w:rsidSect="00C312A8">
      <w:headerReference w:type="default" r:id="rId11"/>
      <w:headerReference w:type="first" r:id="rId12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6B568" w14:textId="77777777" w:rsidR="002A1A71" w:rsidRDefault="002A1A71">
      <w:r>
        <w:separator/>
      </w:r>
    </w:p>
  </w:endnote>
  <w:endnote w:type="continuationSeparator" w:id="0">
    <w:p w14:paraId="3C64CDFD" w14:textId="77777777" w:rsidR="002A1A71" w:rsidRDefault="002A1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C1A59" w14:textId="77777777" w:rsidR="002A1A71" w:rsidRDefault="002A1A71">
      <w:r>
        <w:separator/>
      </w:r>
    </w:p>
  </w:footnote>
  <w:footnote w:type="continuationSeparator" w:id="0">
    <w:p w14:paraId="05E4B8BD" w14:textId="77777777" w:rsidR="002A1A71" w:rsidRDefault="002A1A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150F5" w14:textId="77777777" w:rsidR="00137943" w:rsidRDefault="00137943" w:rsidP="00B54D2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4EBAABC" w14:textId="77777777" w:rsidR="00137943" w:rsidRDefault="00137943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BE808" w14:textId="77777777" w:rsidR="00137943" w:rsidRDefault="0013794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B4E6E">
      <w:rPr>
        <w:noProof/>
      </w:rPr>
      <w:t>3</w:t>
    </w:r>
    <w:r>
      <w:fldChar w:fldCharType="end"/>
    </w:r>
  </w:p>
  <w:p w14:paraId="59D17A95" w14:textId="77777777" w:rsidR="00137943" w:rsidRDefault="00137943">
    <w:pPr>
      <w:pStyle w:val="a3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8FC9F" w14:textId="77777777" w:rsidR="000D4E1B" w:rsidRDefault="000D4E1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B4E6E">
      <w:rPr>
        <w:noProof/>
      </w:rPr>
      <w:t>5</w:t>
    </w:r>
    <w:r>
      <w:fldChar w:fldCharType="end"/>
    </w:r>
  </w:p>
  <w:p w14:paraId="707051BA" w14:textId="77777777" w:rsidR="00137943" w:rsidRDefault="00137943">
    <w:pPr>
      <w:pStyle w:val="a3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FA995" w14:textId="77777777" w:rsidR="000D4E1B" w:rsidRDefault="000D4E1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B4E6E">
      <w:rPr>
        <w:noProof/>
      </w:rPr>
      <w:t>4</w:t>
    </w:r>
    <w:r>
      <w:fldChar w:fldCharType="end"/>
    </w:r>
  </w:p>
  <w:p w14:paraId="0D498CE7" w14:textId="77777777" w:rsidR="00137943" w:rsidRDefault="00137943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56F007B7"/>
    <w:multiLevelType w:val="hybridMultilevel"/>
    <w:tmpl w:val="17927DA4"/>
    <w:lvl w:ilvl="0" w:tplc="BC9649D0">
      <w:start w:val="1"/>
      <w:numFmt w:val="decimal"/>
      <w:lvlText w:val="%1."/>
      <w:lvlJc w:val="left"/>
      <w:pPr>
        <w:tabs>
          <w:tab w:val="num" w:pos="1410"/>
        </w:tabs>
        <w:ind w:left="141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>
    <w:nsid w:val="603C18BA"/>
    <w:multiLevelType w:val="hybridMultilevel"/>
    <w:tmpl w:val="39BEA288"/>
    <w:lvl w:ilvl="0" w:tplc="ABEAD148">
      <w:start w:val="2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027B2A"/>
    <w:multiLevelType w:val="hybridMultilevel"/>
    <w:tmpl w:val="BB0C6FB4"/>
    <w:lvl w:ilvl="0" w:tplc="585AC734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1F9E"/>
    <w:rsid w:val="000031D1"/>
    <w:rsid w:val="00006D03"/>
    <w:rsid w:val="00010050"/>
    <w:rsid w:val="00015360"/>
    <w:rsid w:val="0002126A"/>
    <w:rsid w:val="00021631"/>
    <w:rsid w:val="00022864"/>
    <w:rsid w:val="00023A12"/>
    <w:rsid w:val="00023D78"/>
    <w:rsid w:val="00024563"/>
    <w:rsid w:val="00024E2B"/>
    <w:rsid w:val="0002526F"/>
    <w:rsid w:val="00027DD4"/>
    <w:rsid w:val="00027F65"/>
    <w:rsid w:val="00031FD4"/>
    <w:rsid w:val="00032A20"/>
    <w:rsid w:val="00041D7C"/>
    <w:rsid w:val="00044B40"/>
    <w:rsid w:val="0005002E"/>
    <w:rsid w:val="00055167"/>
    <w:rsid w:val="0005557D"/>
    <w:rsid w:val="0005580A"/>
    <w:rsid w:val="00056532"/>
    <w:rsid w:val="00060286"/>
    <w:rsid w:val="000616EE"/>
    <w:rsid w:val="00061E58"/>
    <w:rsid w:val="0006242E"/>
    <w:rsid w:val="00066DEB"/>
    <w:rsid w:val="0007519B"/>
    <w:rsid w:val="000772DB"/>
    <w:rsid w:val="00077C5D"/>
    <w:rsid w:val="00081A9F"/>
    <w:rsid w:val="00081B31"/>
    <w:rsid w:val="00085F01"/>
    <w:rsid w:val="00090DD0"/>
    <w:rsid w:val="00094721"/>
    <w:rsid w:val="00094EC9"/>
    <w:rsid w:val="000A45D7"/>
    <w:rsid w:val="000A59F4"/>
    <w:rsid w:val="000A6A44"/>
    <w:rsid w:val="000A7B05"/>
    <w:rsid w:val="000B21B9"/>
    <w:rsid w:val="000B3D25"/>
    <w:rsid w:val="000B4E6E"/>
    <w:rsid w:val="000D026C"/>
    <w:rsid w:val="000D3D2A"/>
    <w:rsid w:val="000D4C2E"/>
    <w:rsid w:val="000D4E1B"/>
    <w:rsid w:val="000D692F"/>
    <w:rsid w:val="000D7226"/>
    <w:rsid w:val="000E3F36"/>
    <w:rsid w:val="000E5433"/>
    <w:rsid w:val="000E552D"/>
    <w:rsid w:val="000F5B92"/>
    <w:rsid w:val="000F7573"/>
    <w:rsid w:val="000F76B2"/>
    <w:rsid w:val="0010178A"/>
    <w:rsid w:val="001030C5"/>
    <w:rsid w:val="00104087"/>
    <w:rsid w:val="00104CA8"/>
    <w:rsid w:val="0010730F"/>
    <w:rsid w:val="001117A3"/>
    <w:rsid w:val="00114BB3"/>
    <w:rsid w:val="00114DFD"/>
    <w:rsid w:val="001169FB"/>
    <w:rsid w:val="00120BF2"/>
    <w:rsid w:val="00123337"/>
    <w:rsid w:val="00131B9F"/>
    <w:rsid w:val="00131FBF"/>
    <w:rsid w:val="001323F0"/>
    <w:rsid w:val="0013387D"/>
    <w:rsid w:val="00134FD0"/>
    <w:rsid w:val="00135176"/>
    <w:rsid w:val="0013697C"/>
    <w:rsid w:val="00137943"/>
    <w:rsid w:val="0014112C"/>
    <w:rsid w:val="00145FFB"/>
    <w:rsid w:val="001524E6"/>
    <w:rsid w:val="0015455B"/>
    <w:rsid w:val="001571B6"/>
    <w:rsid w:val="00163173"/>
    <w:rsid w:val="001633DD"/>
    <w:rsid w:val="00163708"/>
    <w:rsid w:val="001654E7"/>
    <w:rsid w:val="0016722D"/>
    <w:rsid w:val="0017002D"/>
    <w:rsid w:val="001733E2"/>
    <w:rsid w:val="00176C91"/>
    <w:rsid w:val="00177F7D"/>
    <w:rsid w:val="001850D0"/>
    <w:rsid w:val="0018627E"/>
    <w:rsid w:val="001877CC"/>
    <w:rsid w:val="00187869"/>
    <w:rsid w:val="001933EF"/>
    <w:rsid w:val="00195832"/>
    <w:rsid w:val="001A1F83"/>
    <w:rsid w:val="001A212C"/>
    <w:rsid w:val="001A44B7"/>
    <w:rsid w:val="001A4906"/>
    <w:rsid w:val="001A5AC8"/>
    <w:rsid w:val="001A6110"/>
    <w:rsid w:val="001A6CDC"/>
    <w:rsid w:val="001B1884"/>
    <w:rsid w:val="001B577F"/>
    <w:rsid w:val="001B5B4B"/>
    <w:rsid w:val="001C15BF"/>
    <w:rsid w:val="001C3383"/>
    <w:rsid w:val="001C34F0"/>
    <w:rsid w:val="001D2BE9"/>
    <w:rsid w:val="001D7DFD"/>
    <w:rsid w:val="001E0F8B"/>
    <w:rsid w:val="001E4EBB"/>
    <w:rsid w:val="001E7DE3"/>
    <w:rsid w:val="001F0FEA"/>
    <w:rsid w:val="001F135A"/>
    <w:rsid w:val="001F28FA"/>
    <w:rsid w:val="001F44D9"/>
    <w:rsid w:val="001F4F03"/>
    <w:rsid w:val="001F7541"/>
    <w:rsid w:val="002014F4"/>
    <w:rsid w:val="00201B76"/>
    <w:rsid w:val="00202C64"/>
    <w:rsid w:val="0020489F"/>
    <w:rsid w:val="00210A6A"/>
    <w:rsid w:val="00213FBB"/>
    <w:rsid w:val="00214B26"/>
    <w:rsid w:val="00215E63"/>
    <w:rsid w:val="002171B9"/>
    <w:rsid w:val="002215D0"/>
    <w:rsid w:val="00222E8E"/>
    <w:rsid w:val="002230EB"/>
    <w:rsid w:val="00224F39"/>
    <w:rsid w:val="00231F26"/>
    <w:rsid w:val="00236484"/>
    <w:rsid w:val="00237960"/>
    <w:rsid w:val="002411C6"/>
    <w:rsid w:val="00241F59"/>
    <w:rsid w:val="002430CB"/>
    <w:rsid w:val="00244F2B"/>
    <w:rsid w:val="00246EFD"/>
    <w:rsid w:val="00247232"/>
    <w:rsid w:val="00247A98"/>
    <w:rsid w:val="0025001B"/>
    <w:rsid w:val="0025076F"/>
    <w:rsid w:val="002523A3"/>
    <w:rsid w:val="00254616"/>
    <w:rsid w:val="00260368"/>
    <w:rsid w:val="00265239"/>
    <w:rsid w:val="002705D8"/>
    <w:rsid w:val="002725A2"/>
    <w:rsid w:val="002726B1"/>
    <w:rsid w:val="00274B9F"/>
    <w:rsid w:val="0027658F"/>
    <w:rsid w:val="002779F9"/>
    <w:rsid w:val="00277CAF"/>
    <w:rsid w:val="0028126F"/>
    <w:rsid w:val="002824F1"/>
    <w:rsid w:val="00286231"/>
    <w:rsid w:val="00287159"/>
    <w:rsid w:val="00287C85"/>
    <w:rsid w:val="00287F23"/>
    <w:rsid w:val="0029059B"/>
    <w:rsid w:val="00291D95"/>
    <w:rsid w:val="00293F36"/>
    <w:rsid w:val="00294BAB"/>
    <w:rsid w:val="00295D15"/>
    <w:rsid w:val="00297220"/>
    <w:rsid w:val="00297BBB"/>
    <w:rsid w:val="002A1A71"/>
    <w:rsid w:val="002B1947"/>
    <w:rsid w:val="002B1E81"/>
    <w:rsid w:val="002B39B1"/>
    <w:rsid w:val="002B5A8F"/>
    <w:rsid w:val="002B7AC0"/>
    <w:rsid w:val="002B7C2E"/>
    <w:rsid w:val="002C0325"/>
    <w:rsid w:val="002C04A8"/>
    <w:rsid w:val="002C12F7"/>
    <w:rsid w:val="002C26B0"/>
    <w:rsid w:val="002C620B"/>
    <w:rsid w:val="002D0B1B"/>
    <w:rsid w:val="002D281C"/>
    <w:rsid w:val="002D365F"/>
    <w:rsid w:val="002D39F6"/>
    <w:rsid w:val="002D3A75"/>
    <w:rsid w:val="002D415E"/>
    <w:rsid w:val="002D459D"/>
    <w:rsid w:val="002D562C"/>
    <w:rsid w:val="002E2BD4"/>
    <w:rsid w:val="002E5885"/>
    <w:rsid w:val="002E5E75"/>
    <w:rsid w:val="002E7ABC"/>
    <w:rsid w:val="002F0B87"/>
    <w:rsid w:val="002F35CF"/>
    <w:rsid w:val="002F4FB2"/>
    <w:rsid w:val="003031A7"/>
    <w:rsid w:val="00303FCE"/>
    <w:rsid w:val="00306A96"/>
    <w:rsid w:val="003159F5"/>
    <w:rsid w:val="00315F71"/>
    <w:rsid w:val="003165C1"/>
    <w:rsid w:val="0031699F"/>
    <w:rsid w:val="003209C8"/>
    <w:rsid w:val="0032460B"/>
    <w:rsid w:val="00325F2D"/>
    <w:rsid w:val="003262BA"/>
    <w:rsid w:val="00327012"/>
    <w:rsid w:val="00327FC7"/>
    <w:rsid w:val="0033227B"/>
    <w:rsid w:val="003339D3"/>
    <w:rsid w:val="003403AA"/>
    <w:rsid w:val="00342021"/>
    <w:rsid w:val="00343929"/>
    <w:rsid w:val="00344107"/>
    <w:rsid w:val="00344224"/>
    <w:rsid w:val="00356D6A"/>
    <w:rsid w:val="00357D05"/>
    <w:rsid w:val="00360C5E"/>
    <w:rsid w:val="00360F1B"/>
    <w:rsid w:val="0036139A"/>
    <w:rsid w:val="0036151D"/>
    <w:rsid w:val="0036463D"/>
    <w:rsid w:val="00364932"/>
    <w:rsid w:val="00366981"/>
    <w:rsid w:val="00370044"/>
    <w:rsid w:val="00373BEC"/>
    <w:rsid w:val="00373D99"/>
    <w:rsid w:val="00377C01"/>
    <w:rsid w:val="003839EF"/>
    <w:rsid w:val="003845AA"/>
    <w:rsid w:val="00393DCB"/>
    <w:rsid w:val="00394C67"/>
    <w:rsid w:val="00397DB3"/>
    <w:rsid w:val="003A0143"/>
    <w:rsid w:val="003A25FA"/>
    <w:rsid w:val="003A3201"/>
    <w:rsid w:val="003A362F"/>
    <w:rsid w:val="003A3B7E"/>
    <w:rsid w:val="003A4ABB"/>
    <w:rsid w:val="003A57CC"/>
    <w:rsid w:val="003A5E59"/>
    <w:rsid w:val="003A6195"/>
    <w:rsid w:val="003B0C32"/>
    <w:rsid w:val="003B0F4A"/>
    <w:rsid w:val="003B1A12"/>
    <w:rsid w:val="003B59CF"/>
    <w:rsid w:val="003C2034"/>
    <w:rsid w:val="003C2768"/>
    <w:rsid w:val="003C59F1"/>
    <w:rsid w:val="003C6A66"/>
    <w:rsid w:val="003C7FD4"/>
    <w:rsid w:val="003D1649"/>
    <w:rsid w:val="003D2DDC"/>
    <w:rsid w:val="003D4067"/>
    <w:rsid w:val="003D48C7"/>
    <w:rsid w:val="003E0487"/>
    <w:rsid w:val="003E04AC"/>
    <w:rsid w:val="003E37AE"/>
    <w:rsid w:val="003F1224"/>
    <w:rsid w:val="003F2806"/>
    <w:rsid w:val="003F2C80"/>
    <w:rsid w:val="003F445D"/>
    <w:rsid w:val="003F469A"/>
    <w:rsid w:val="003F62B5"/>
    <w:rsid w:val="004020EC"/>
    <w:rsid w:val="004052ED"/>
    <w:rsid w:val="00412AD7"/>
    <w:rsid w:val="004137F8"/>
    <w:rsid w:val="0041512F"/>
    <w:rsid w:val="00420049"/>
    <w:rsid w:val="00422084"/>
    <w:rsid w:val="00425ACC"/>
    <w:rsid w:val="00426F78"/>
    <w:rsid w:val="00431DAC"/>
    <w:rsid w:val="00432B48"/>
    <w:rsid w:val="00433C6D"/>
    <w:rsid w:val="00434384"/>
    <w:rsid w:val="00436768"/>
    <w:rsid w:val="004371E5"/>
    <w:rsid w:val="00440BC2"/>
    <w:rsid w:val="00443AA3"/>
    <w:rsid w:val="00445AC5"/>
    <w:rsid w:val="00451180"/>
    <w:rsid w:val="004521F6"/>
    <w:rsid w:val="00452AAA"/>
    <w:rsid w:val="00453A1F"/>
    <w:rsid w:val="00453C44"/>
    <w:rsid w:val="00454DC1"/>
    <w:rsid w:val="00455641"/>
    <w:rsid w:val="004572F7"/>
    <w:rsid w:val="00462A07"/>
    <w:rsid w:val="00462FA6"/>
    <w:rsid w:val="00462FEC"/>
    <w:rsid w:val="00463D66"/>
    <w:rsid w:val="00463F63"/>
    <w:rsid w:val="0047039B"/>
    <w:rsid w:val="0047477D"/>
    <w:rsid w:val="004778F0"/>
    <w:rsid w:val="00480E12"/>
    <w:rsid w:val="00485AA3"/>
    <w:rsid w:val="00487AAC"/>
    <w:rsid w:val="004938D5"/>
    <w:rsid w:val="00494D38"/>
    <w:rsid w:val="004A6A3A"/>
    <w:rsid w:val="004C04E1"/>
    <w:rsid w:val="004C283D"/>
    <w:rsid w:val="004D3E3E"/>
    <w:rsid w:val="004D575E"/>
    <w:rsid w:val="004E0690"/>
    <w:rsid w:val="004E6953"/>
    <w:rsid w:val="004E6BEE"/>
    <w:rsid w:val="004F1876"/>
    <w:rsid w:val="004F2EF4"/>
    <w:rsid w:val="004F36AF"/>
    <w:rsid w:val="004F499E"/>
    <w:rsid w:val="004F4A1A"/>
    <w:rsid w:val="004F4D96"/>
    <w:rsid w:val="004F6F0F"/>
    <w:rsid w:val="00501CC0"/>
    <w:rsid w:val="00503DD7"/>
    <w:rsid w:val="0050431A"/>
    <w:rsid w:val="00505F5C"/>
    <w:rsid w:val="005115FB"/>
    <w:rsid w:val="00514D50"/>
    <w:rsid w:val="005205F6"/>
    <w:rsid w:val="005211F9"/>
    <w:rsid w:val="00522EDF"/>
    <w:rsid w:val="00523396"/>
    <w:rsid w:val="0052436F"/>
    <w:rsid w:val="0052670E"/>
    <w:rsid w:val="005305C6"/>
    <w:rsid w:val="005331F0"/>
    <w:rsid w:val="00533A71"/>
    <w:rsid w:val="0053725B"/>
    <w:rsid w:val="00542609"/>
    <w:rsid w:val="005436F0"/>
    <w:rsid w:val="00543D1B"/>
    <w:rsid w:val="005510AD"/>
    <w:rsid w:val="00551813"/>
    <w:rsid w:val="0055301F"/>
    <w:rsid w:val="00557654"/>
    <w:rsid w:val="0056174D"/>
    <w:rsid w:val="00561F0E"/>
    <w:rsid w:val="0056315A"/>
    <w:rsid w:val="00563A1A"/>
    <w:rsid w:val="00571DA0"/>
    <w:rsid w:val="0057385F"/>
    <w:rsid w:val="005740DB"/>
    <w:rsid w:val="00580449"/>
    <w:rsid w:val="00582EF2"/>
    <w:rsid w:val="00583AAA"/>
    <w:rsid w:val="005847E5"/>
    <w:rsid w:val="005858DE"/>
    <w:rsid w:val="00585C1E"/>
    <w:rsid w:val="0058724E"/>
    <w:rsid w:val="005916E8"/>
    <w:rsid w:val="0059280A"/>
    <w:rsid w:val="005928FF"/>
    <w:rsid w:val="00595510"/>
    <w:rsid w:val="00596083"/>
    <w:rsid w:val="00596AB8"/>
    <w:rsid w:val="00596DDA"/>
    <w:rsid w:val="005A0508"/>
    <w:rsid w:val="005A7B36"/>
    <w:rsid w:val="005B0821"/>
    <w:rsid w:val="005B2D27"/>
    <w:rsid w:val="005B5B2B"/>
    <w:rsid w:val="005B616E"/>
    <w:rsid w:val="005C19AF"/>
    <w:rsid w:val="005C22A1"/>
    <w:rsid w:val="005C24F6"/>
    <w:rsid w:val="005C261B"/>
    <w:rsid w:val="005C2BA2"/>
    <w:rsid w:val="005C4081"/>
    <w:rsid w:val="005C486B"/>
    <w:rsid w:val="005C4D76"/>
    <w:rsid w:val="005C6073"/>
    <w:rsid w:val="005D2F78"/>
    <w:rsid w:val="005D333A"/>
    <w:rsid w:val="005D4375"/>
    <w:rsid w:val="005D4992"/>
    <w:rsid w:val="005D6C46"/>
    <w:rsid w:val="005D7527"/>
    <w:rsid w:val="005E1302"/>
    <w:rsid w:val="005E2C08"/>
    <w:rsid w:val="005E32BC"/>
    <w:rsid w:val="005E7C62"/>
    <w:rsid w:val="005F2737"/>
    <w:rsid w:val="005F3591"/>
    <w:rsid w:val="005F4BDE"/>
    <w:rsid w:val="005F7854"/>
    <w:rsid w:val="006008BE"/>
    <w:rsid w:val="00602693"/>
    <w:rsid w:val="00602CC2"/>
    <w:rsid w:val="00605770"/>
    <w:rsid w:val="00605D75"/>
    <w:rsid w:val="006122A4"/>
    <w:rsid w:val="00615518"/>
    <w:rsid w:val="00624088"/>
    <w:rsid w:val="0062607A"/>
    <w:rsid w:val="0062612B"/>
    <w:rsid w:val="006261E5"/>
    <w:rsid w:val="0063251A"/>
    <w:rsid w:val="00633154"/>
    <w:rsid w:val="0063342D"/>
    <w:rsid w:val="00637790"/>
    <w:rsid w:val="0064272A"/>
    <w:rsid w:val="00645627"/>
    <w:rsid w:val="006468CB"/>
    <w:rsid w:val="00646A0B"/>
    <w:rsid w:val="0065135F"/>
    <w:rsid w:val="00651797"/>
    <w:rsid w:val="00652704"/>
    <w:rsid w:val="00655991"/>
    <w:rsid w:val="00655E5F"/>
    <w:rsid w:val="00657127"/>
    <w:rsid w:val="006575AE"/>
    <w:rsid w:val="00664123"/>
    <w:rsid w:val="006651B9"/>
    <w:rsid w:val="006654C6"/>
    <w:rsid w:val="006706AE"/>
    <w:rsid w:val="0067558E"/>
    <w:rsid w:val="0067581C"/>
    <w:rsid w:val="00682A91"/>
    <w:rsid w:val="00682D3E"/>
    <w:rsid w:val="00690E07"/>
    <w:rsid w:val="00692784"/>
    <w:rsid w:val="006947F8"/>
    <w:rsid w:val="00695E54"/>
    <w:rsid w:val="006A152E"/>
    <w:rsid w:val="006A1566"/>
    <w:rsid w:val="006A1B40"/>
    <w:rsid w:val="006A3ACC"/>
    <w:rsid w:val="006A692D"/>
    <w:rsid w:val="006A7463"/>
    <w:rsid w:val="006A7B7B"/>
    <w:rsid w:val="006A7DDF"/>
    <w:rsid w:val="006B0D93"/>
    <w:rsid w:val="006B0F64"/>
    <w:rsid w:val="006B2E80"/>
    <w:rsid w:val="006B3A0A"/>
    <w:rsid w:val="006B3E65"/>
    <w:rsid w:val="006B565B"/>
    <w:rsid w:val="006B60EA"/>
    <w:rsid w:val="006C31AD"/>
    <w:rsid w:val="006C3391"/>
    <w:rsid w:val="006C47D3"/>
    <w:rsid w:val="006C55A8"/>
    <w:rsid w:val="006C6D23"/>
    <w:rsid w:val="006C79AA"/>
    <w:rsid w:val="006D6D2F"/>
    <w:rsid w:val="006D78CB"/>
    <w:rsid w:val="006E0062"/>
    <w:rsid w:val="006E25D0"/>
    <w:rsid w:val="006E2E9C"/>
    <w:rsid w:val="006E2EE8"/>
    <w:rsid w:val="006E3936"/>
    <w:rsid w:val="006E4E5E"/>
    <w:rsid w:val="006F0376"/>
    <w:rsid w:val="006F531F"/>
    <w:rsid w:val="006F5F8A"/>
    <w:rsid w:val="00700A2F"/>
    <w:rsid w:val="00702730"/>
    <w:rsid w:val="00704335"/>
    <w:rsid w:val="00704F7D"/>
    <w:rsid w:val="00712397"/>
    <w:rsid w:val="00713257"/>
    <w:rsid w:val="00714927"/>
    <w:rsid w:val="00716152"/>
    <w:rsid w:val="00716FA5"/>
    <w:rsid w:val="00717112"/>
    <w:rsid w:val="0072119C"/>
    <w:rsid w:val="00721C3A"/>
    <w:rsid w:val="0072397D"/>
    <w:rsid w:val="00723BEC"/>
    <w:rsid w:val="007255A4"/>
    <w:rsid w:val="007273ED"/>
    <w:rsid w:val="0073017B"/>
    <w:rsid w:val="007323B9"/>
    <w:rsid w:val="0073254E"/>
    <w:rsid w:val="00733327"/>
    <w:rsid w:val="00734ADC"/>
    <w:rsid w:val="00736F44"/>
    <w:rsid w:val="00741EC6"/>
    <w:rsid w:val="00744DC5"/>
    <w:rsid w:val="007451BB"/>
    <w:rsid w:val="00747B63"/>
    <w:rsid w:val="00751B7D"/>
    <w:rsid w:val="00754822"/>
    <w:rsid w:val="007624DA"/>
    <w:rsid w:val="00762769"/>
    <w:rsid w:val="007659E3"/>
    <w:rsid w:val="007715ED"/>
    <w:rsid w:val="007718DE"/>
    <w:rsid w:val="0077324A"/>
    <w:rsid w:val="00773594"/>
    <w:rsid w:val="00774137"/>
    <w:rsid w:val="00774665"/>
    <w:rsid w:val="00774CA9"/>
    <w:rsid w:val="007752FF"/>
    <w:rsid w:val="00780573"/>
    <w:rsid w:val="00781590"/>
    <w:rsid w:val="00784D84"/>
    <w:rsid w:val="007859E8"/>
    <w:rsid w:val="00785DCD"/>
    <w:rsid w:val="00786C80"/>
    <w:rsid w:val="00791D73"/>
    <w:rsid w:val="00792A2D"/>
    <w:rsid w:val="00794C92"/>
    <w:rsid w:val="00794D6A"/>
    <w:rsid w:val="00797931"/>
    <w:rsid w:val="007A0A06"/>
    <w:rsid w:val="007A1BFF"/>
    <w:rsid w:val="007A2243"/>
    <w:rsid w:val="007B5F4A"/>
    <w:rsid w:val="007B7CD3"/>
    <w:rsid w:val="007C3E0D"/>
    <w:rsid w:val="007C43F2"/>
    <w:rsid w:val="007C46E7"/>
    <w:rsid w:val="007C4962"/>
    <w:rsid w:val="007C56E1"/>
    <w:rsid w:val="007C5C69"/>
    <w:rsid w:val="007C6FC4"/>
    <w:rsid w:val="007D02CE"/>
    <w:rsid w:val="007D2133"/>
    <w:rsid w:val="007D48B6"/>
    <w:rsid w:val="007D4FFB"/>
    <w:rsid w:val="007D7978"/>
    <w:rsid w:val="007E2425"/>
    <w:rsid w:val="007E3A67"/>
    <w:rsid w:val="007E43B3"/>
    <w:rsid w:val="007E4F14"/>
    <w:rsid w:val="007E5901"/>
    <w:rsid w:val="007E6AD7"/>
    <w:rsid w:val="007F0041"/>
    <w:rsid w:val="007F0753"/>
    <w:rsid w:val="007F1A72"/>
    <w:rsid w:val="007F37C8"/>
    <w:rsid w:val="007F71B5"/>
    <w:rsid w:val="008000D4"/>
    <w:rsid w:val="0080335E"/>
    <w:rsid w:val="0080367F"/>
    <w:rsid w:val="00804B6C"/>
    <w:rsid w:val="0080582C"/>
    <w:rsid w:val="00806AA3"/>
    <w:rsid w:val="00810703"/>
    <w:rsid w:val="0081099C"/>
    <w:rsid w:val="008132ED"/>
    <w:rsid w:val="008220EE"/>
    <w:rsid w:val="00822545"/>
    <w:rsid w:val="00822DBC"/>
    <w:rsid w:val="008341C0"/>
    <w:rsid w:val="0083442D"/>
    <w:rsid w:val="00835573"/>
    <w:rsid w:val="008422AA"/>
    <w:rsid w:val="00843EAC"/>
    <w:rsid w:val="00852334"/>
    <w:rsid w:val="00853EC0"/>
    <w:rsid w:val="00856220"/>
    <w:rsid w:val="00856891"/>
    <w:rsid w:val="008571BC"/>
    <w:rsid w:val="00860A2F"/>
    <w:rsid w:val="0086269A"/>
    <w:rsid w:val="008665EF"/>
    <w:rsid w:val="008749BA"/>
    <w:rsid w:val="00874E58"/>
    <w:rsid w:val="008757EE"/>
    <w:rsid w:val="00885440"/>
    <w:rsid w:val="00886703"/>
    <w:rsid w:val="008911C3"/>
    <w:rsid w:val="00895704"/>
    <w:rsid w:val="00896F71"/>
    <w:rsid w:val="008A0CD1"/>
    <w:rsid w:val="008A1DBC"/>
    <w:rsid w:val="008A489F"/>
    <w:rsid w:val="008A4A91"/>
    <w:rsid w:val="008A5334"/>
    <w:rsid w:val="008B06BD"/>
    <w:rsid w:val="008B2019"/>
    <w:rsid w:val="008B2AFC"/>
    <w:rsid w:val="008B4962"/>
    <w:rsid w:val="008B50CD"/>
    <w:rsid w:val="008B6F2C"/>
    <w:rsid w:val="008B7F8E"/>
    <w:rsid w:val="008C451E"/>
    <w:rsid w:val="008C461D"/>
    <w:rsid w:val="008D0A4B"/>
    <w:rsid w:val="008D12F2"/>
    <w:rsid w:val="008D5097"/>
    <w:rsid w:val="008D6120"/>
    <w:rsid w:val="008D6CB8"/>
    <w:rsid w:val="008D7D3C"/>
    <w:rsid w:val="008E0FEB"/>
    <w:rsid w:val="008E1D9A"/>
    <w:rsid w:val="008E39E7"/>
    <w:rsid w:val="008F0A8C"/>
    <w:rsid w:val="008F1352"/>
    <w:rsid w:val="008F2239"/>
    <w:rsid w:val="008F2E7D"/>
    <w:rsid w:val="008F40D8"/>
    <w:rsid w:val="008F47F4"/>
    <w:rsid w:val="008F7C5C"/>
    <w:rsid w:val="00903A93"/>
    <w:rsid w:val="00905C65"/>
    <w:rsid w:val="00905DF3"/>
    <w:rsid w:val="00906392"/>
    <w:rsid w:val="00910E69"/>
    <w:rsid w:val="00916E56"/>
    <w:rsid w:val="00920E86"/>
    <w:rsid w:val="009253A6"/>
    <w:rsid w:val="009315A6"/>
    <w:rsid w:val="009350DD"/>
    <w:rsid w:val="009407E7"/>
    <w:rsid w:val="00940B2A"/>
    <w:rsid w:val="00944A02"/>
    <w:rsid w:val="00945105"/>
    <w:rsid w:val="00950EAE"/>
    <w:rsid w:val="00951662"/>
    <w:rsid w:val="00953497"/>
    <w:rsid w:val="00954FD4"/>
    <w:rsid w:val="0095696C"/>
    <w:rsid w:val="009618C7"/>
    <w:rsid w:val="00963C5E"/>
    <w:rsid w:val="00966DA1"/>
    <w:rsid w:val="00966E1D"/>
    <w:rsid w:val="00966FFD"/>
    <w:rsid w:val="009677D0"/>
    <w:rsid w:val="00970B14"/>
    <w:rsid w:val="00971E5F"/>
    <w:rsid w:val="009729FD"/>
    <w:rsid w:val="00973F96"/>
    <w:rsid w:val="00977F28"/>
    <w:rsid w:val="009923BA"/>
    <w:rsid w:val="009A02A7"/>
    <w:rsid w:val="009A3255"/>
    <w:rsid w:val="009A6A8F"/>
    <w:rsid w:val="009B2F4A"/>
    <w:rsid w:val="009B731D"/>
    <w:rsid w:val="009B7B0A"/>
    <w:rsid w:val="009C1789"/>
    <w:rsid w:val="009C24C6"/>
    <w:rsid w:val="009C43C2"/>
    <w:rsid w:val="009C4D44"/>
    <w:rsid w:val="009C5831"/>
    <w:rsid w:val="009C768C"/>
    <w:rsid w:val="009D5242"/>
    <w:rsid w:val="009D6554"/>
    <w:rsid w:val="009D7699"/>
    <w:rsid w:val="009E27E7"/>
    <w:rsid w:val="009E29EB"/>
    <w:rsid w:val="009E4BAB"/>
    <w:rsid w:val="009F29E7"/>
    <w:rsid w:val="009F3C90"/>
    <w:rsid w:val="009F7116"/>
    <w:rsid w:val="00A00351"/>
    <w:rsid w:val="00A009D2"/>
    <w:rsid w:val="00A00DEF"/>
    <w:rsid w:val="00A03A70"/>
    <w:rsid w:val="00A16BE8"/>
    <w:rsid w:val="00A17482"/>
    <w:rsid w:val="00A2473D"/>
    <w:rsid w:val="00A32848"/>
    <w:rsid w:val="00A33AC9"/>
    <w:rsid w:val="00A3424B"/>
    <w:rsid w:val="00A40D6A"/>
    <w:rsid w:val="00A417ED"/>
    <w:rsid w:val="00A43399"/>
    <w:rsid w:val="00A43B17"/>
    <w:rsid w:val="00A4449D"/>
    <w:rsid w:val="00A478E2"/>
    <w:rsid w:val="00A503AB"/>
    <w:rsid w:val="00A518C9"/>
    <w:rsid w:val="00A523A5"/>
    <w:rsid w:val="00A52CA0"/>
    <w:rsid w:val="00A5304F"/>
    <w:rsid w:val="00A5364D"/>
    <w:rsid w:val="00A53975"/>
    <w:rsid w:val="00A556FD"/>
    <w:rsid w:val="00A60B18"/>
    <w:rsid w:val="00A61D49"/>
    <w:rsid w:val="00A63581"/>
    <w:rsid w:val="00A6405C"/>
    <w:rsid w:val="00A65547"/>
    <w:rsid w:val="00A65A18"/>
    <w:rsid w:val="00A67D03"/>
    <w:rsid w:val="00A70FC0"/>
    <w:rsid w:val="00A76B4D"/>
    <w:rsid w:val="00A771B3"/>
    <w:rsid w:val="00A77331"/>
    <w:rsid w:val="00A77CBD"/>
    <w:rsid w:val="00A77FE2"/>
    <w:rsid w:val="00A820BE"/>
    <w:rsid w:val="00A83380"/>
    <w:rsid w:val="00A87B18"/>
    <w:rsid w:val="00A910F8"/>
    <w:rsid w:val="00A91E83"/>
    <w:rsid w:val="00A926EC"/>
    <w:rsid w:val="00AA2F20"/>
    <w:rsid w:val="00AA4034"/>
    <w:rsid w:val="00AA762C"/>
    <w:rsid w:val="00AB09A7"/>
    <w:rsid w:val="00AB583E"/>
    <w:rsid w:val="00AC2E97"/>
    <w:rsid w:val="00AC3FAE"/>
    <w:rsid w:val="00AD3304"/>
    <w:rsid w:val="00AD358F"/>
    <w:rsid w:val="00AD5B89"/>
    <w:rsid w:val="00AD62D8"/>
    <w:rsid w:val="00AD7DED"/>
    <w:rsid w:val="00AE0013"/>
    <w:rsid w:val="00AE0A53"/>
    <w:rsid w:val="00AE57D7"/>
    <w:rsid w:val="00AE5D85"/>
    <w:rsid w:val="00AF011F"/>
    <w:rsid w:val="00AF2B4C"/>
    <w:rsid w:val="00AF67CF"/>
    <w:rsid w:val="00AF6D61"/>
    <w:rsid w:val="00AF73FB"/>
    <w:rsid w:val="00AF7579"/>
    <w:rsid w:val="00B01095"/>
    <w:rsid w:val="00B01DF2"/>
    <w:rsid w:val="00B06BDF"/>
    <w:rsid w:val="00B06F58"/>
    <w:rsid w:val="00B07EA5"/>
    <w:rsid w:val="00B13095"/>
    <w:rsid w:val="00B13502"/>
    <w:rsid w:val="00B13773"/>
    <w:rsid w:val="00B15C49"/>
    <w:rsid w:val="00B17FEE"/>
    <w:rsid w:val="00B232BE"/>
    <w:rsid w:val="00B235F4"/>
    <w:rsid w:val="00B256E4"/>
    <w:rsid w:val="00B337CC"/>
    <w:rsid w:val="00B340D3"/>
    <w:rsid w:val="00B34C9C"/>
    <w:rsid w:val="00B36D98"/>
    <w:rsid w:val="00B37CF7"/>
    <w:rsid w:val="00B37DA8"/>
    <w:rsid w:val="00B37E93"/>
    <w:rsid w:val="00B40C9D"/>
    <w:rsid w:val="00B413D8"/>
    <w:rsid w:val="00B41A4B"/>
    <w:rsid w:val="00B44007"/>
    <w:rsid w:val="00B54D2B"/>
    <w:rsid w:val="00B5583A"/>
    <w:rsid w:val="00B558AA"/>
    <w:rsid w:val="00B565D9"/>
    <w:rsid w:val="00B601DC"/>
    <w:rsid w:val="00B6448B"/>
    <w:rsid w:val="00B65B0C"/>
    <w:rsid w:val="00B66223"/>
    <w:rsid w:val="00B67AE8"/>
    <w:rsid w:val="00B67B0C"/>
    <w:rsid w:val="00B70CFF"/>
    <w:rsid w:val="00B71894"/>
    <w:rsid w:val="00B71A1F"/>
    <w:rsid w:val="00B72205"/>
    <w:rsid w:val="00B726ED"/>
    <w:rsid w:val="00B72C96"/>
    <w:rsid w:val="00B73429"/>
    <w:rsid w:val="00B7730A"/>
    <w:rsid w:val="00B7793E"/>
    <w:rsid w:val="00B81CB7"/>
    <w:rsid w:val="00B86081"/>
    <w:rsid w:val="00B868F9"/>
    <w:rsid w:val="00B8745C"/>
    <w:rsid w:val="00B90FAA"/>
    <w:rsid w:val="00B923B7"/>
    <w:rsid w:val="00B9372D"/>
    <w:rsid w:val="00B93BD3"/>
    <w:rsid w:val="00B97710"/>
    <w:rsid w:val="00B978B0"/>
    <w:rsid w:val="00B97CFE"/>
    <w:rsid w:val="00BA0D4B"/>
    <w:rsid w:val="00BA247E"/>
    <w:rsid w:val="00BA2779"/>
    <w:rsid w:val="00BA3506"/>
    <w:rsid w:val="00BA3F77"/>
    <w:rsid w:val="00BB1CB3"/>
    <w:rsid w:val="00BB3346"/>
    <w:rsid w:val="00BB4365"/>
    <w:rsid w:val="00BB684D"/>
    <w:rsid w:val="00BB7A46"/>
    <w:rsid w:val="00BC069B"/>
    <w:rsid w:val="00BC12D1"/>
    <w:rsid w:val="00BC1596"/>
    <w:rsid w:val="00BC282E"/>
    <w:rsid w:val="00BC6258"/>
    <w:rsid w:val="00BC771C"/>
    <w:rsid w:val="00BD0C26"/>
    <w:rsid w:val="00BD0E01"/>
    <w:rsid w:val="00BD1CB1"/>
    <w:rsid w:val="00BD1F9E"/>
    <w:rsid w:val="00BD2D3C"/>
    <w:rsid w:val="00BD56A7"/>
    <w:rsid w:val="00BE01DC"/>
    <w:rsid w:val="00BE51D9"/>
    <w:rsid w:val="00BE6641"/>
    <w:rsid w:val="00BF0C45"/>
    <w:rsid w:val="00BF382F"/>
    <w:rsid w:val="00BF5216"/>
    <w:rsid w:val="00C03E46"/>
    <w:rsid w:val="00C0740F"/>
    <w:rsid w:val="00C12813"/>
    <w:rsid w:val="00C12BEB"/>
    <w:rsid w:val="00C130CE"/>
    <w:rsid w:val="00C17843"/>
    <w:rsid w:val="00C17CBA"/>
    <w:rsid w:val="00C266FA"/>
    <w:rsid w:val="00C312A8"/>
    <w:rsid w:val="00C3230D"/>
    <w:rsid w:val="00C32521"/>
    <w:rsid w:val="00C33693"/>
    <w:rsid w:val="00C40042"/>
    <w:rsid w:val="00C42A0D"/>
    <w:rsid w:val="00C45821"/>
    <w:rsid w:val="00C508EA"/>
    <w:rsid w:val="00C51214"/>
    <w:rsid w:val="00C537D1"/>
    <w:rsid w:val="00C55A33"/>
    <w:rsid w:val="00C55E1E"/>
    <w:rsid w:val="00C5618A"/>
    <w:rsid w:val="00C61E83"/>
    <w:rsid w:val="00C623EA"/>
    <w:rsid w:val="00C70AA3"/>
    <w:rsid w:val="00C70BCB"/>
    <w:rsid w:val="00C75283"/>
    <w:rsid w:val="00C77F43"/>
    <w:rsid w:val="00C82AA0"/>
    <w:rsid w:val="00C83D31"/>
    <w:rsid w:val="00C87202"/>
    <w:rsid w:val="00C87EBC"/>
    <w:rsid w:val="00C925EA"/>
    <w:rsid w:val="00C94A18"/>
    <w:rsid w:val="00C95232"/>
    <w:rsid w:val="00C97448"/>
    <w:rsid w:val="00CA01B0"/>
    <w:rsid w:val="00CA163C"/>
    <w:rsid w:val="00CA2667"/>
    <w:rsid w:val="00CA329B"/>
    <w:rsid w:val="00CA4104"/>
    <w:rsid w:val="00CB0600"/>
    <w:rsid w:val="00CB2B13"/>
    <w:rsid w:val="00CB56CE"/>
    <w:rsid w:val="00CB6574"/>
    <w:rsid w:val="00CB6D09"/>
    <w:rsid w:val="00CC14C5"/>
    <w:rsid w:val="00CC4CB0"/>
    <w:rsid w:val="00CC59C8"/>
    <w:rsid w:val="00CC7A82"/>
    <w:rsid w:val="00CD0F4B"/>
    <w:rsid w:val="00CD1480"/>
    <w:rsid w:val="00CD16D0"/>
    <w:rsid w:val="00CD35EA"/>
    <w:rsid w:val="00CD4BC7"/>
    <w:rsid w:val="00CD51C5"/>
    <w:rsid w:val="00CD525D"/>
    <w:rsid w:val="00CD5BD6"/>
    <w:rsid w:val="00CE0E07"/>
    <w:rsid w:val="00CE304B"/>
    <w:rsid w:val="00CE4FA9"/>
    <w:rsid w:val="00CE639E"/>
    <w:rsid w:val="00CF1BA8"/>
    <w:rsid w:val="00CF5AC9"/>
    <w:rsid w:val="00CF5DA4"/>
    <w:rsid w:val="00CF6CCB"/>
    <w:rsid w:val="00D007B5"/>
    <w:rsid w:val="00D01EA4"/>
    <w:rsid w:val="00D03074"/>
    <w:rsid w:val="00D06372"/>
    <w:rsid w:val="00D075A2"/>
    <w:rsid w:val="00D16FC1"/>
    <w:rsid w:val="00D173AB"/>
    <w:rsid w:val="00D235FE"/>
    <w:rsid w:val="00D237D8"/>
    <w:rsid w:val="00D24114"/>
    <w:rsid w:val="00D3392F"/>
    <w:rsid w:val="00D35AC8"/>
    <w:rsid w:val="00D37114"/>
    <w:rsid w:val="00D440E3"/>
    <w:rsid w:val="00D44572"/>
    <w:rsid w:val="00D457FF"/>
    <w:rsid w:val="00D46FEF"/>
    <w:rsid w:val="00D51582"/>
    <w:rsid w:val="00D51852"/>
    <w:rsid w:val="00D51DE8"/>
    <w:rsid w:val="00D53605"/>
    <w:rsid w:val="00D55266"/>
    <w:rsid w:val="00D56E5A"/>
    <w:rsid w:val="00D6088F"/>
    <w:rsid w:val="00D61C56"/>
    <w:rsid w:val="00D632E7"/>
    <w:rsid w:val="00D67148"/>
    <w:rsid w:val="00D72018"/>
    <w:rsid w:val="00D738DB"/>
    <w:rsid w:val="00D740BB"/>
    <w:rsid w:val="00D747AD"/>
    <w:rsid w:val="00D74F5F"/>
    <w:rsid w:val="00D76B7E"/>
    <w:rsid w:val="00D83704"/>
    <w:rsid w:val="00D84965"/>
    <w:rsid w:val="00D9017E"/>
    <w:rsid w:val="00D91E6D"/>
    <w:rsid w:val="00D93174"/>
    <w:rsid w:val="00D942BB"/>
    <w:rsid w:val="00D94405"/>
    <w:rsid w:val="00D97D79"/>
    <w:rsid w:val="00DA0199"/>
    <w:rsid w:val="00DA0D2F"/>
    <w:rsid w:val="00DA115F"/>
    <w:rsid w:val="00DA58BE"/>
    <w:rsid w:val="00DA6C48"/>
    <w:rsid w:val="00DA75D2"/>
    <w:rsid w:val="00DB40FD"/>
    <w:rsid w:val="00DB697A"/>
    <w:rsid w:val="00DC57AB"/>
    <w:rsid w:val="00DC6216"/>
    <w:rsid w:val="00DC6B69"/>
    <w:rsid w:val="00DD0BAE"/>
    <w:rsid w:val="00DD1224"/>
    <w:rsid w:val="00DD24CB"/>
    <w:rsid w:val="00DD3481"/>
    <w:rsid w:val="00DD3733"/>
    <w:rsid w:val="00DD4917"/>
    <w:rsid w:val="00DD5648"/>
    <w:rsid w:val="00DD7412"/>
    <w:rsid w:val="00DE1C45"/>
    <w:rsid w:val="00DE27FD"/>
    <w:rsid w:val="00DE45FE"/>
    <w:rsid w:val="00DE58AE"/>
    <w:rsid w:val="00DF09FC"/>
    <w:rsid w:val="00DF1572"/>
    <w:rsid w:val="00DF1F72"/>
    <w:rsid w:val="00DF3999"/>
    <w:rsid w:val="00DF5C40"/>
    <w:rsid w:val="00DF6657"/>
    <w:rsid w:val="00E00247"/>
    <w:rsid w:val="00E0317E"/>
    <w:rsid w:val="00E04765"/>
    <w:rsid w:val="00E10CE5"/>
    <w:rsid w:val="00E11F95"/>
    <w:rsid w:val="00E1504F"/>
    <w:rsid w:val="00E24C30"/>
    <w:rsid w:val="00E257FA"/>
    <w:rsid w:val="00E260D0"/>
    <w:rsid w:val="00E3023B"/>
    <w:rsid w:val="00E314A6"/>
    <w:rsid w:val="00E34DDA"/>
    <w:rsid w:val="00E36A25"/>
    <w:rsid w:val="00E44293"/>
    <w:rsid w:val="00E45092"/>
    <w:rsid w:val="00E47807"/>
    <w:rsid w:val="00E50ECD"/>
    <w:rsid w:val="00E50F60"/>
    <w:rsid w:val="00E51157"/>
    <w:rsid w:val="00E540A8"/>
    <w:rsid w:val="00E54357"/>
    <w:rsid w:val="00E6169C"/>
    <w:rsid w:val="00E623BC"/>
    <w:rsid w:val="00E65D76"/>
    <w:rsid w:val="00E67D2E"/>
    <w:rsid w:val="00E76884"/>
    <w:rsid w:val="00E77DFA"/>
    <w:rsid w:val="00E80E13"/>
    <w:rsid w:val="00E811CE"/>
    <w:rsid w:val="00E82BB8"/>
    <w:rsid w:val="00E846C9"/>
    <w:rsid w:val="00E87F45"/>
    <w:rsid w:val="00E921FA"/>
    <w:rsid w:val="00E93B3F"/>
    <w:rsid w:val="00E9501E"/>
    <w:rsid w:val="00E97E16"/>
    <w:rsid w:val="00EA11CB"/>
    <w:rsid w:val="00EA4CC8"/>
    <w:rsid w:val="00EA602B"/>
    <w:rsid w:val="00EA66B4"/>
    <w:rsid w:val="00EA68C0"/>
    <w:rsid w:val="00EA68D5"/>
    <w:rsid w:val="00EA6C77"/>
    <w:rsid w:val="00EB2139"/>
    <w:rsid w:val="00EB5B99"/>
    <w:rsid w:val="00EB7C59"/>
    <w:rsid w:val="00EC0753"/>
    <w:rsid w:val="00EC0F3E"/>
    <w:rsid w:val="00EC2267"/>
    <w:rsid w:val="00EC2D05"/>
    <w:rsid w:val="00EC3962"/>
    <w:rsid w:val="00EC6DC1"/>
    <w:rsid w:val="00EC7CD4"/>
    <w:rsid w:val="00ED003B"/>
    <w:rsid w:val="00ED14E5"/>
    <w:rsid w:val="00ED555F"/>
    <w:rsid w:val="00ED6847"/>
    <w:rsid w:val="00ED6951"/>
    <w:rsid w:val="00EE1246"/>
    <w:rsid w:val="00EE264F"/>
    <w:rsid w:val="00EE3AE7"/>
    <w:rsid w:val="00EE3E8E"/>
    <w:rsid w:val="00EE4D1A"/>
    <w:rsid w:val="00EE5BEF"/>
    <w:rsid w:val="00EE5E82"/>
    <w:rsid w:val="00EF21CA"/>
    <w:rsid w:val="00EF4E73"/>
    <w:rsid w:val="00EF6274"/>
    <w:rsid w:val="00EF7930"/>
    <w:rsid w:val="00F016DA"/>
    <w:rsid w:val="00F017D3"/>
    <w:rsid w:val="00F024FB"/>
    <w:rsid w:val="00F02DC5"/>
    <w:rsid w:val="00F051C0"/>
    <w:rsid w:val="00F13054"/>
    <w:rsid w:val="00F14C3B"/>
    <w:rsid w:val="00F15065"/>
    <w:rsid w:val="00F177EC"/>
    <w:rsid w:val="00F17CCD"/>
    <w:rsid w:val="00F17E54"/>
    <w:rsid w:val="00F21BE6"/>
    <w:rsid w:val="00F22AA9"/>
    <w:rsid w:val="00F24D90"/>
    <w:rsid w:val="00F25C6B"/>
    <w:rsid w:val="00F30199"/>
    <w:rsid w:val="00F3113D"/>
    <w:rsid w:val="00F31DDF"/>
    <w:rsid w:val="00F32626"/>
    <w:rsid w:val="00F32813"/>
    <w:rsid w:val="00F32822"/>
    <w:rsid w:val="00F32B33"/>
    <w:rsid w:val="00F33190"/>
    <w:rsid w:val="00F34861"/>
    <w:rsid w:val="00F36A17"/>
    <w:rsid w:val="00F4020B"/>
    <w:rsid w:val="00F412EF"/>
    <w:rsid w:val="00F4203B"/>
    <w:rsid w:val="00F4253E"/>
    <w:rsid w:val="00F427FC"/>
    <w:rsid w:val="00F45082"/>
    <w:rsid w:val="00F4724E"/>
    <w:rsid w:val="00F521AA"/>
    <w:rsid w:val="00F563A8"/>
    <w:rsid w:val="00F57143"/>
    <w:rsid w:val="00F60BE4"/>
    <w:rsid w:val="00F627BC"/>
    <w:rsid w:val="00F70085"/>
    <w:rsid w:val="00F70D4A"/>
    <w:rsid w:val="00F71055"/>
    <w:rsid w:val="00F712E9"/>
    <w:rsid w:val="00F7161F"/>
    <w:rsid w:val="00F75807"/>
    <w:rsid w:val="00F84F23"/>
    <w:rsid w:val="00F85F49"/>
    <w:rsid w:val="00F9144F"/>
    <w:rsid w:val="00F91484"/>
    <w:rsid w:val="00F91FFA"/>
    <w:rsid w:val="00F97A83"/>
    <w:rsid w:val="00FA11EF"/>
    <w:rsid w:val="00FA52EE"/>
    <w:rsid w:val="00FA53D8"/>
    <w:rsid w:val="00FA641E"/>
    <w:rsid w:val="00FA773E"/>
    <w:rsid w:val="00FB11B0"/>
    <w:rsid w:val="00FB249A"/>
    <w:rsid w:val="00FB3439"/>
    <w:rsid w:val="00FB3EE9"/>
    <w:rsid w:val="00FB7403"/>
    <w:rsid w:val="00FC0C23"/>
    <w:rsid w:val="00FC2351"/>
    <w:rsid w:val="00FC2D87"/>
    <w:rsid w:val="00FC5C93"/>
    <w:rsid w:val="00FC5D3E"/>
    <w:rsid w:val="00FC5FF0"/>
    <w:rsid w:val="00FD05DB"/>
    <w:rsid w:val="00FD1BC7"/>
    <w:rsid w:val="00FD3176"/>
    <w:rsid w:val="00FD3C01"/>
    <w:rsid w:val="00FD5D5A"/>
    <w:rsid w:val="00FD6E17"/>
    <w:rsid w:val="00FE005E"/>
    <w:rsid w:val="00FE09D3"/>
    <w:rsid w:val="00FE2FF4"/>
    <w:rsid w:val="00FE4775"/>
    <w:rsid w:val="00FE56F5"/>
    <w:rsid w:val="00FF06D6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A2EE4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7">
    <w:name w:val="No Spacing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uiPriority w:val="99"/>
    <w:rsid w:val="002D562C"/>
    <w:rPr>
      <w:color w:val="0000FF"/>
      <w:u w:val="single"/>
    </w:rPr>
  </w:style>
  <w:style w:type="paragraph" w:customStyle="1" w:styleId="a9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a">
    <w:name w:val="Body Text"/>
    <w:basedOn w:val="a"/>
    <w:link w:val="ab"/>
    <w:rsid w:val="007C56E1"/>
    <w:pPr>
      <w:spacing w:after="120"/>
    </w:pPr>
  </w:style>
  <w:style w:type="paragraph" w:styleId="ac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e">
    <w:name w:val="footer"/>
    <w:basedOn w:val="a"/>
    <w:rsid w:val="00B97710"/>
    <w:pPr>
      <w:tabs>
        <w:tab w:val="center" w:pos="4677"/>
        <w:tab w:val="right" w:pos="9355"/>
      </w:tabs>
    </w:pPr>
  </w:style>
  <w:style w:type="paragraph" w:styleId="af">
    <w:name w:val="List Paragraph"/>
    <w:basedOn w:val="a"/>
    <w:uiPriority w:val="34"/>
    <w:qFormat/>
    <w:rsid w:val="00022864"/>
    <w:pPr>
      <w:overflowPunct/>
      <w:autoSpaceDE/>
      <w:autoSpaceDN/>
      <w:adjustRightInd/>
      <w:ind w:left="720"/>
      <w:contextualSpacing/>
      <w:textAlignment w:val="auto"/>
    </w:pPr>
  </w:style>
  <w:style w:type="character" w:customStyle="1" w:styleId="a4">
    <w:name w:val="Верхний колонтитул Знак"/>
    <w:link w:val="a3"/>
    <w:uiPriority w:val="99"/>
    <w:rsid w:val="003D1649"/>
  </w:style>
  <w:style w:type="character" w:customStyle="1" w:styleId="ab">
    <w:name w:val="Основной текст Знак"/>
    <w:link w:val="aa"/>
    <w:rsid w:val="0063342D"/>
  </w:style>
  <w:style w:type="character" w:customStyle="1" w:styleId="3">
    <w:name w:val="Основной текст (3)_"/>
    <w:link w:val="30"/>
    <w:rsid w:val="00135176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35176"/>
    <w:pPr>
      <w:widowControl w:val="0"/>
      <w:shd w:val="clear" w:color="auto" w:fill="FFFFFF"/>
      <w:overflowPunct/>
      <w:autoSpaceDE/>
      <w:autoSpaceDN/>
      <w:adjustRightInd/>
      <w:spacing w:after="600" w:line="331" w:lineRule="exact"/>
      <w:ind w:firstLine="580"/>
      <w:textAlignment w:val="auto"/>
    </w:pPr>
    <w:rPr>
      <w:sz w:val="28"/>
      <w:szCs w:val="28"/>
    </w:rPr>
  </w:style>
  <w:style w:type="paragraph" w:customStyle="1" w:styleId="formattext">
    <w:name w:val="formattext"/>
    <w:basedOn w:val="a"/>
    <w:rsid w:val="0073017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Oaaeiiu\%3faoaiey\Aeaie%20iinoaiiaeaiey%20Aeaau%20oa%3f%3feoi%3feaeuiie%20aaieieno%3faoee.dot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720F7-5C23-7043-BD9B-0044A165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C:\MSOffice\Oaaeiiu\?aoaiey\Aeaie iinoaiiaeaiey Aeaau oa??eoi?eaeuiie aaieieno?aoee.dot</Template>
  <TotalTime>1</TotalTime>
  <Pages>5</Pages>
  <Words>1094</Words>
  <Characters>6242</Characters>
  <Application>Microsoft Macintosh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Неизвестный</dc:creator>
  <cp:keywords/>
  <cp:lastModifiedBy>пользователь Microsoft Office</cp:lastModifiedBy>
  <cp:revision>2</cp:revision>
  <cp:lastPrinted>2021-10-28T01:42:00Z</cp:lastPrinted>
  <dcterms:created xsi:type="dcterms:W3CDTF">2021-12-04T16:55:00Z</dcterms:created>
  <dcterms:modified xsi:type="dcterms:W3CDTF">2021-12-04T16:55:00Z</dcterms:modified>
</cp:coreProperties>
</file>